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448" w:rsidRDefault="005F559C" w:rsidP="005F559C">
      <w:pPr>
        <w:pStyle w:val="af"/>
        <w:jc w:val="center"/>
        <w:rPr>
          <w:b/>
          <w:sz w:val="28"/>
          <w:szCs w:val="28"/>
        </w:rPr>
      </w:pPr>
      <w:r w:rsidRPr="006B6A76">
        <w:rPr>
          <w:b/>
          <w:sz w:val="28"/>
          <w:szCs w:val="28"/>
        </w:rPr>
        <w:t>Ερωτηματολόγιο Καταγραφής Εθίμων και Εκδηλώσεων</w:t>
      </w:r>
      <w:r w:rsidR="00CB7448">
        <w:rPr>
          <w:b/>
          <w:sz w:val="28"/>
          <w:szCs w:val="28"/>
        </w:rPr>
        <w:t xml:space="preserve"> </w:t>
      </w:r>
    </w:p>
    <w:p w:rsidR="00CB7448" w:rsidRDefault="005F559C" w:rsidP="005F559C">
      <w:pPr>
        <w:pStyle w:val="af"/>
        <w:jc w:val="center"/>
        <w:rPr>
          <w:sz w:val="20"/>
          <w:szCs w:val="20"/>
        </w:rPr>
      </w:pPr>
      <w:r w:rsidRPr="006B6A76">
        <w:rPr>
          <w:sz w:val="20"/>
          <w:szCs w:val="20"/>
        </w:rPr>
        <w:t xml:space="preserve">στο πλαίσιο του σχεδίου διατοπικής συνεργασίας με τίτλο                                  </w:t>
      </w:r>
    </w:p>
    <w:p w:rsidR="00CB7448" w:rsidRDefault="005F559C" w:rsidP="005F559C">
      <w:pPr>
        <w:pStyle w:val="af"/>
        <w:jc w:val="center"/>
        <w:rPr>
          <w:sz w:val="20"/>
          <w:szCs w:val="20"/>
        </w:rPr>
      </w:pPr>
      <w:r w:rsidRPr="006B6A76">
        <w:rPr>
          <w:sz w:val="20"/>
          <w:szCs w:val="20"/>
        </w:rPr>
        <w:t xml:space="preserve">     «Πολιτιστικό Καλεντάρι της Περιφέρειας Κεντρικής Μακεδονίας» </w:t>
      </w:r>
    </w:p>
    <w:p w:rsidR="004E0461" w:rsidRPr="006B6A76" w:rsidRDefault="005F559C" w:rsidP="005F559C">
      <w:pPr>
        <w:pStyle w:val="af"/>
        <w:jc w:val="center"/>
        <w:rPr>
          <w:sz w:val="20"/>
          <w:szCs w:val="20"/>
        </w:rPr>
      </w:pPr>
      <w:r w:rsidRPr="006B6A76">
        <w:rPr>
          <w:sz w:val="20"/>
          <w:szCs w:val="20"/>
        </w:rPr>
        <w:t xml:space="preserve">του Μέτρου 421α -Διατοπική Συνεργασία - του Προγράμματος </w:t>
      </w:r>
      <w:r w:rsidRPr="006B6A76">
        <w:rPr>
          <w:sz w:val="20"/>
          <w:szCs w:val="20"/>
          <w:lang w:val="en-US"/>
        </w:rPr>
        <w:t>Leader</w:t>
      </w:r>
      <w:r w:rsidRPr="006B6A76">
        <w:rPr>
          <w:sz w:val="20"/>
          <w:szCs w:val="20"/>
        </w:rPr>
        <w:t xml:space="preserve"> (Άξονας 4 του ΠΑΑ)</w:t>
      </w:r>
    </w:p>
    <w:p w:rsidR="005F559C" w:rsidRDefault="005F559C" w:rsidP="005F559C"/>
    <w:p w:rsidR="005F559C" w:rsidRDefault="001438E4" w:rsidP="001438E4">
      <w:pPr>
        <w:spacing w:after="60" w:line="276" w:lineRule="auto"/>
        <w:rPr>
          <w:sz w:val="20"/>
          <w:szCs w:val="20"/>
        </w:rPr>
      </w:pPr>
      <w:r>
        <w:rPr>
          <w:sz w:val="20"/>
          <w:szCs w:val="20"/>
        </w:rPr>
        <w:t>Αγαπητοί Συνεργάτες,</w:t>
      </w:r>
    </w:p>
    <w:p w:rsidR="005F559C" w:rsidRDefault="001438E4" w:rsidP="001438E4">
      <w:pPr>
        <w:spacing w:after="6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σ</w:t>
      </w:r>
      <w:r w:rsidR="005F559C">
        <w:rPr>
          <w:sz w:val="20"/>
          <w:szCs w:val="20"/>
        </w:rPr>
        <w:t>κοπός του παρόντος ερωτηματολογίου είναι η καταγραφή των εκδηλώσεων και των εθίμων που λαμβάνουν χώρα σε όλη την Κεντρική Μακεδονία</w:t>
      </w:r>
      <w:r w:rsidR="00F841AB">
        <w:rPr>
          <w:sz w:val="20"/>
          <w:szCs w:val="20"/>
        </w:rPr>
        <w:t xml:space="preserve"> με έμφαση στον αγροτικό χώρο</w:t>
      </w:r>
      <w:r w:rsidR="005F559C">
        <w:rPr>
          <w:sz w:val="20"/>
          <w:szCs w:val="20"/>
        </w:rPr>
        <w:t>, καθώς και η συλλογή αναλυτικών στοιχείων και πληροφοριών αναφορικά με το περιεχόμενό τους, το χώρο και το χρόνο-διάρκεια διοργάνωσής τους, τους διοργανωτές και τους συμμετέχοντες κ.λπ.</w:t>
      </w:r>
    </w:p>
    <w:p w:rsidR="005F559C" w:rsidRDefault="005F559C" w:rsidP="001438E4">
      <w:pPr>
        <w:spacing w:after="6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Τα έθιμα και οι εκδηλώσεις που θα καταγραφούν, θα ομαδοποιηθούν χρονικά, θεματικά και χωρικά προκειμένου να συμπεριληφθούν στο Πολιτιστικό Καλεντάρι τόσο μεμονωμένα όσο κ</w:t>
      </w:r>
      <w:r w:rsidR="00F841AB">
        <w:rPr>
          <w:sz w:val="20"/>
          <w:szCs w:val="20"/>
        </w:rPr>
        <w:t>αι ως τμήματα ενιαίων διαδρομών, που θα συνδέουν με τρόπο ολοκληρωμένο και ελκυστικό, συμμετοχή σε δρώμενα με επισκέψεις σε μνημεία και αξιοθέατα κατά μήκος κάθε προτεινόμενης διαδρομής.</w:t>
      </w:r>
    </w:p>
    <w:p w:rsidR="001438E4" w:rsidRDefault="005F559C" w:rsidP="006B6A76">
      <w:pPr>
        <w:spacing w:after="6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Για το λόγο αυτό έχει μεγάλη σημασία η ακρίβεια και η τεκμηρίωση της πληροφορίας που θα </w:t>
      </w:r>
      <w:r w:rsidR="00F841AB">
        <w:rPr>
          <w:sz w:val="20"/>
          <w:szCs w:val="20"/>
        </w:rPr>
        <w:t>καταχωρηθεί για κάθε εκδήλωση και έθιμο. Ενώ συνιστάται η</w:t>
      </w:r>
      <w:r>
        <w:rPr>
          <w:sz w:val="20"/>
          <w:szCs w:val="20"/>
        </w:rPr>
        <w:t xml:space="preserve"> συνεργασία με όλους τους φορείς που εμπλέκονται κατά τόπους στη διοργάνωση εκδηλώσεων και την αναβίωση εθίμων (Δήμοι, Δημοτικές Επιχειρήσεις, Πολιτιστικοί Οργανισμοί, Πολιτιστικοί Σύλλογοι κ.λπ.).</w:t>
      </w:r>
    </w:p>
    <w:p w:rsidR="00CB7448" w:rsidRPr="002100BD" w:rsidRDefault="00CB7448" w:rsidP="006B6A76">
      <w:pPr>
        <w:spacing w:after="60" w:line="276" w:lineRule="auto"/>
        <w:jc w:val="both"/>
        <w:rPr>
          <w:sz w:val="20"/>
          <w:szCs w:val="20"/>
        </w:rPr>
      </w:pPr>
    </w:p>
    <w:tbl>
      <w:tblPr>
        <w:tblStyle w:val="af1"/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820"/>
        <w:gridCol w:w="1706"/>
      </w:tblGrid>
      <w:tr w:rsidR="00F841AB" w:rsidTr="002100BD">
        <w:trPr>
          <w:jc w:val="right"/>
        </w:trPr>
        <w:tc>
          <w:tcPr>
            <w:tcW w:w="6526" w:type="dxa"/>
            <w:gridSpan w:val="2"/>
            <w:shd w:val="clear" w:color="auto" w:fill="D9D9D9" w:themeFill="background1" w:themeFillShade="D9"/>
          </w:tcPr>
          <w:p w:rsidR="00F841AB" w:rsidRDefault="00F841AB" w:rsidP="001438E4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ΣΤΟΙΧΕΙΑ ΚΑΤΑΧΩΡΗΣΗΣ ΕΡΩΤΗΜΑΤΟΛΟΓΙΟΥ (Συμπληρ</w:t>
            </w:r>
            <w:r w:rsidR="002100BD">
              <w:rPr>
                <w:b/>
                <w:sz w:val="20"/>
                <w:szCs w:val="20"/>
              </w:rPr>
              <w:t>ώνεται από το Συντονιστή Εταίρο</w:t>
            </w:r>
            <w:r>
              <w:rPr>
                <w:b/>
                <w:sz w:val="20"/>
                <w:szCs w:val="20"/>
              </w:rPr>
              <w:t>)</w:t>
            </w:r>
          </w:p>
        </w:tc>
      </w:tr>
      <w:tr w:rsidR="00F841AB" w:rsidTr="002100BD">
        <w:trPr>
          <w:jc w:val="right"/>
        </w:trPr>
        <w:tc>
          <w:tcPr>
            <w:tcW w:w="4820" w:type="dxa"/>
            <w:shd w:val="clear" w:color="auto" w:fill="D9D9D9" w:themeFill="background1" w:themeFillShade="D9"/>
          </w:tcPr>
          <w:p w:rsidR="00F841AB" w:rsidRDefault="00F841AB" w:rsidP="001438E4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  <w:r w:rsidRPr="00F841AB">
              <w:rPr>
                <w:b/>
                <w:sz w:val="20"/>
                <w:szCs w:val="20"/>
              </w:rPr>
              <w:t>Μοναδικός Αριθμός Ερωτηματολογίου</w:t>
            </w:r>
          </w:p>
        </w:tc>
        <w:tc>
          <w:tcPr>
            <w:tcW w:w="1706" w:type="dxa"/>
            <w:shd w:val="clear" w:color="auto" w:fill="D9D9D9" w:themeFill="background1" w:themeFillShade="D9"/>
          </w:tcPr>
          <w:p w:rsidR="00F841AB" w:rsidRDefault="00F841AB" w:rsidP="001438E4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</w:p>
        </w:tc>
      </w:tr>
      <w:tr w:rsidR="00F841AB" w:rsidTr="002100BD">
        <w:trPr>
          <w:jc w:val="right"/>
        </w:trPr>
        <w:tc>
          <w:tcPr>
            <w:tcW w:w="4820" w:type="dxa"/>
            <w:shd w:val="clear" w:color="auto" w:fill="D9D9D9" w:themeFill="background1" w:themeFillShade="D9"/>
          </w:tcPr>
          <w:p w:rsidR="00F841AB" w:rsidRDefault="00F841AB" w:rsidP="001438E4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Ημερομηνία Παραλαβής Ερωτηματολογίου</w:t>
            </w:r>
          </w:p>
        </w:tc>
        <w:tc>
          <w:tcPr>
            <w:tcW w:w="1706" w:type="dxa"/>
            <w:shd w:val="clear" w:color="auto" w:fill="D9D9D9" w:themeFill="background1" w:themeFillShade="D9"/>
          </w:tcPr>
          <w:p w:rsidR="00F841AB" w:rsidRDefault="00F841AB" w:rsidP="001438E4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</w:p>
        </w:tc>
      </w:tr>
    </w:tbl>
    <w:p w:rsidR="00F841AB" w:rsidRPr="00F841AB" w:rsidRDefault="00F841AB" w:rsidP="001438E4">
      <w:pPr>
        <w:spacing w:after="60" w:line="276" w:lineRule="auto"/>
      </w:pPr>
    </w:p>
    <w:tbl>
      <w:tblPr>
        <w:tblStyle w:val="af1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547"/>
        <w:gridCol w:w="2551"/>
        <w:gridCol w:w="2268"/>
        <w:gridCol w:w="1985"/>
      </w:tblGrid>
      <w:tr w:rsidR="002100BD" w:rsidTr="004A6ACD">
        <w:tc>
          <w:tcPr>
            <w:tcW w:w="9351" w:type="dxa"/>
            <w:gridSpan w:val="4"/>
            <w:shd w:val="clear" w:color="auto" w:fill="D9D9D9" w:themeFill="background1" w:themeFillShade="D9"/>
          </w:tcPr>
          <w:p w:rsidR="002100BD" w:rsidRDefault="002100BD" w:rsidP="006B6A76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ΣΤΟΙΧΕΙΑ </w:t>
            </w:r>
            <w:r w:rsidR="00430C7D">
              <w:rPr>
                <w:b/>
                <w:sz w:val="20"/>
                <w:szCs w:val="20"/>
              </w:rPr>
              <w:t>ΣΥΜΠΛΗΡΩΣΗΣ</w:t>
            </w:r>
            <w:r>
              <w:rPr>
                <w:b/>
                <w:sz w:val="20"/>
                <w:szCs w:val="20"/>
              </w:rPr>
              <w:t xml:space="preserve"> ΕΡΩΤΗΜΑΤΟΛΟΓΙΟΥ                                       </w:t>
            </w:r>
          </w:p>
        </w:tc>
      </w:tr>
      <w:tr w:rsidR="00430C7D" w:rsidTr="004A6ACD">
        <w:tc>
          <w:tcPr>
            <w:tcW w:w="5098" w:type="dxa"/>
            <w:gridSpan w:val="2"/>
            <w:shd w:val="clear" w:color="auto" w:fill="D9D9D9" w:themeFill="background1" w:themeFillShade="D9"/>
          </w:tcPr>
          <w:p w:rsidR="002100BD" w:rsidRDefault="00430C7D" w:rsidP="001438E4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Αρμόδια Αναπτυξιακή Εταιρεία</w:t>
            </w:r>
          </w:p>
        </w:tc>
        <w:tc>
          <w:tcPr>
            <w:tcW w:w="4253" w:type="dxa"/>
            <w:gridSpan w:val="2"/>
            <w:shd w:val="clear" w:color="auto" w:fill="FFFFFF" w:themeFill="background1"/>
          </w:tcPr>
          <w:p w:rsidR="002100BD" w:rsidRDefault="002100BD" w:rsidP="001438E4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</w:p>
        </w:tc>
      </w:tr>
      <w:tr w:rsidR="002100BD" w:rsidTr="004A6ACD">
        <w:tc>
          <w:tcPr>
            <w:tcW w:w="5098" w:type="dxa"/>
            <w:gridSpan w:val="2"/>
            <w:shd w:val="clear" w:color="auto" w:fill="D9D9D9" w:themeFill="background1" w:themeFillShade="D9"/>
          </w:tcPr>
          <w:p w:rsidR="002100BD" w:rsidRDefault="00430C7D" w:rsidP="001438E4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Υπεύθυνος για τη συλλογή των στοιχείων                         (Ονοματεπώνυμο, Τηλέφωνο Επικοινωνίας, Διεύθυνση Ηλεκτρονικού Ταχυδρομείου)</w:t>
            </w:r>
          </w:p>
        </w:tc>
        <w:tc>
          <w:tcPr>
            <w:tcW w:w="4253" w:type="dxa"/>
            <w:gridSpan w:val="2"/>
            <w:shd w:val="clear" w:color="auto" w:fill="FFFFFF" w:themeFill="background1"/>
          </w:tcPr>
          <w:p w:rsidR="002100BD" w:rsidRDefault="002100BD" w:rsidP="001438E4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</w:p>
          <w:p w:rsidR="00DF6A8F" w:rsidRDefault="00DF6A8F" w:rsidP="00DF6A8F"/>
          <w:p w:rsidR="00DF6A8F" w:rsidRDefault="00DF6A8F" w:rsidP="00DF6A8F"/>
          <w:p w:rsidR="00DF6A8F" w:rsidRPr="00DF6A8F" w:rsidRDefault="00DF6A8F" w:rsidP="00DF6A8F"/>
        </w:tc>
      </w:tr>
      <w:tr w:rsidR="004A6ACD" w:rsidRPr="004A6ACD" w:rsidTr="004A6ACD">
        <w:tc>
          <w:tcPr>
            <w:tcW w:w="9351" w:type="dxa"/>
            <w:gridSpan w:val="4"/>
            <w:shd w:val="clear" w:color="auto" w:fill="D9D9D9" w:themeFill="background1" w:themeFillShade="D9"/>
          </w:tcPr>
          <w:p w:rsidR="004A6ACD" w:rsidRPr="004A6ACD" w:rsidRDefault="004A6ACD" w:rsidP="004A6ACD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  <w:r w:rsidRPr="004A6ACD">
              <w:rPr>
                <w:b/>
                <w:sz w:val="20"/>
                <w:szCs w:val="20"/>
              </w:rPr>
              <w:t>ΣΤΟΙΧΕΙΑ ΠΡΟΣΩΠΩΝ ΠΟΥ ΣΥΝΕΙΣΕΦΕΡΑΝ ΣΤΗ ΣΥΜΠΛΗΡΩΣΗ ΤΟΥ ΕΡΩΤΗΜΑΤΟΛΟΓΊΟΥ</w:t>
            </w:r>
          </w:p>
        </w:tc>
      </w:tr>
      <w:tr w:rsidR="004A6ACD" w:rsidTr="004A6ACD">
        <w:tc>
          <w:tcPr>
            <w:tcW w:w="2547" w:type="dxa"/>
          </w:tcPr>
          <w:p w:rsidR="004A6ACD" w:rsidRPr="004A6ACD" w:rsidRDefault="004A6ACD" w:rsidP="004A6ACD">
            <w:pPr>
              <w:jc w:val="right"/>
              <w:rPr>
                <w:color w:val="C00000"/>
              </w:rPr>
            </w:pPr>
            <w:r w:rsidRPr="004A6ACD">
              <w:rPr>
                <w:color w:val="C00000"/>
              </w:rPr>
              <w:t>Επίθετο - Όνομα</w:t>
            </w:r>
          </w:p>
        </w:tc>
        <w:tc>
          <w:tcPr>
            <w:tcW w:w="2551" w:type="dxa"/>
          </w:tcPr>
          <w:p w:rsidR="004A6ACD" w:rsidRPr="004A6ACD" w:rsidRDefault="004A6ACD" w:rsidP="004A6ACD">
            <w:pPr>
              <w:jc w:val="right"/>
              <w:rPr>
                <w:color w:val="C00000"/>
              </w:rPr>
            </w:pPr>
            <w:r w:rsidRPr="004A6ACD">
              <w:rPr>
                <w:color w:val="C00000"/>
              </w:rPr>
              <w:t>Ιδιότητα</w:t>
            </w:r>
            <w:r>
              <w:rPr>
                <w:color w:val="C00000"/>
              </w:rPr>
              <w:t xml:space="preserve"> – Φορέας</w:t>
            </w:r>
          </w:p>
        </w:tc>
        <w:tc>
          <w:tcPr>
            <w:tcW w:w="2268" w:type="dxa"/>
          </w:tcPr>
          <w:p w:rsidR="004A6ACD" w:rsidRPr="004A6ACD" w:rsidRDefault="004A6ACD" w:rsidP="004A6ACD">
            <w:pPr>
              <w:jc w:val="right"/>
              <w:rPr>
                <w:color w:val="C00000"/>
              </w:rPr>
            </w:pPr>
            <w:r>
              <w:rPr>
                <w:color w:val="C00000"/>
              </w:rPr>
              <w:t>Τηλέφωνο</w:t>
            </w:r>
          </w:p>
        </w:tc>
        <w:tc>
          <w:tcPr>
            <w:tcW w:w="1985" w:type="dxa"/>
          </w:tcPr>
          <w:p w:rsidR="004A6ACD" w:rsidRPr="004A6ACD" w:rsidRDefault="004A6ACD" w:rsidP="004A6ACD">
            <w:pPr>
              <w:jc w:val="right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E-mail</w:t>
            </w:r>
          </w:p>
        </w:tc>
      </w:tr>
      <w:tr w:rsidR="004A6ACD" w:rsidTr="004A6ACD">
        <w:tc>
          <w:tcPr>
            <w:tcW w:w="2547" w:type="dxa"/>
          </w:tcPr>
          <w:p w:rsidR="004A6ACD" w:rsidRDefault="004A6ACD" w:rsidP="004A6ACD"/>
        </w:tc>
        <w:tc>
          <w:tcPr>
            <w:tcW w:w="2551" w:type="dxa"/>
          </w:tcPr>
          <w:p w:rsidR="004A6ACD" w:rsidRDefault="004A6ACD" w:rsidP="004A6ACD"/>
        </w:tc>
        <w:tc>
          <w:tcPr>
            <w:tcW w:w="2268" w:type="dxa"/>
          </w:tcPr>
          <w:p w:rsidR="004A6ACD" w:rsidRDefault="004A6ACD" w:rsidP="004A6ACD"/>
        </w:tc>
        <w:tc>
          <w:tcPr>
            <w:tcW w:w="1985" w:type="dxa"/>
          </w:tcPr>
          <w:p w:rsidR="004A6ACD" w:rsidRDefault="004A6ACD" w:rsidP="004A6ACD"/>
        </w:tc>
      </w:tr>
      <w:tr w:rsidR="004A6ACD" w:rsidTr="004A6ACD">
        <w:tc>
          <w:tcPr>
            <w:tcW w:w="2547" w:type="dxa"/>
          </w:tcPr>
          <w:p w:rsidR="004A6ACD" w:rsidRDefault="004A6ACD" w:rsidP="004A6ACD"/>
        </w:tc>
        <w:tc>
          <w:tcPr>
            <w:tcW w:w="2551" w:type="dxa"/>
          </w:tcPr>
          <w:p w:rsidR="004A6ACD" w:rsidRDefault="004A6ACD" w:rsidP="004A6ACD"/>
        </w:tc>
        <w:tc>
          <w:tcPr>
            <w:tcW w:w="2268" w:type="dxa"/>
          </w:tcPr>
          <w:p w:rsidR="004A6ACD" w:rsidRDefault="004A6ACD" w:rsidP="004A6ACD"/>
        </w:tc>
        <w:tc>
          <w:tcPr>
            <w:tcW w:w="1985" w:type="dxa"/>
          </w:tcPr>
          <w:p w:rsidR="004A6ACD" w:rsidRDefault="004A6ACD" w:rsidP="004A6ACD"/>
        </w:tc>
      </w:tr>
      <w:tr w:rsidR="004A6ACD" w:rsidTr="001344E0">
        <w:tc>
          <w:tcPr>
            <w:tcW w:w="5098" w:type="dxa"/>
            <w:gridSpan w:val="2"/>
            <w:shd w:val="clear" w:color="auto" w:fill="D9D9D9" w:themeFill="background1" w:themeFillShade="D9"/>
          </w:tcPr>
          <w:p w:rsidR="004A6ACD" w:rsidRPr="004A6ACD" w:rsidRDefault="004A6ACD" w:rsidP="004A6ACD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Λοιπές πηγές άντλησης πληροφορίας</w:t>
            </w:r>
          </w:p>
        </w:tc>
        <w:tc>
          <w:tcPr>
            <w:tcW w:w="4253" w:type="dxa"/>
            <w:gridSpan w:val="2"/>
            <w:shd w:val="clear" w:color="auto" w:fill="FFFFFF" w:themeFill="background1"/>
          </w:tcPr>
          <w:p w:rsidR="004A6ACD" w:rsidRDefault="004A6ACD" w:rsidP="001344E0">
            <w:pPr>
              <w:pStyle w:val="1"/>
              <w:spacing w:before="0" w:after="60" w:line="276" w:lineRule="auto"/>
              <w:jc w:val="right"/>
              <w:rPr>
                <w:b/>
                <w:sz w:val="20"/>
                <w:szCs w:val="20"/>
              </w:rPr>
            </w:pPr>
          </w:p>
          <w:p w:rsidR="004A6ACD" w:rsidRDefault="004A6ACD" w:rsidP="004A6ACD"/>
          <w:p w:rsidR="004A6ACD" w:rsidRPr="004A6ACD" w:rsidRDefault="004A6ACD" w:rsidP="004A6ACD"/>
        </w:tc>
      </w:tr>
    </w:tbl>
    <w:p w:rsidR="004A6ACD" w:rsidRPr="004A6ACD" w:rsidRDefault="004A6ACD" w:rsidP="004A6ACD"/>
    <w:p w:rsidR="004E0461" w:rsidRDefault="005F559C" w:rsidP="005C5386">
      <w:pPr>
        <w:pStyle w:val="1"/>
        <w:spacing w:before="0" w:after="60" w:line="360" w:lineRule="auto"/>
        <w:rPr>
          <w:b/>
        </w:rPr>
      </w:pPr>
      <w:r>
        <w:rPr>
          <w:b/>
        </w:rPr>
        <w:lastRenderedPageBreak/>
        <w:t>Α. Γενικές Πληροφορίες</w:t>
      </w:r>
    </w:p>
    <w:tbl>
      <w:tblPr>
        <w:tblStyle w:val="af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675"/>
        <w:gridCol w:w="4675"/>
      </w:tblGrid>
      <w:tr w:rsidR="008D2C9A" w:rsidRPr="008D2C9A" w:rsidTr="005F559C">
        <w:tc>
          <w:tcPr>
            <w:tcW w:w="4675" w:type="dxa"/>
          </w:tcPr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color w:val="C00000"/>
                <w:sz w:val="20"/>
                <w:szCs w:val="20"/>
              </w:rPr>
              <w:t>1. Τίτλος Εκδήλωσης/ Εθίμου</w:t>
            </w:r>
          </w:p>
        </w:tc>
        <w:tc>
          <w:tcPr>
            <w:tcW w:w="4675" w:type="dxa"/>
          </w:tcPr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5F559C">
        <w:tc>
          <w:tcPr>
            <w:tcW w:w="4675" w:type="dxa"/>
          </w:tcPr>
          <w:p w:rsidR="003045FF" w:rsidRPr="008D2C9A" w:rsidRDefault="005F559C" w:rsidP="005C5386">
            <w:pPr>
              <w:spacing w:after="60" w:line="360" w:lineRule="auto"/>
              <w:rPr>
                <w:color w:val="C00000"/>
                <w:sz w:val="20"/>
                <w:szCs w:val="20"/>
              </w:rPr>
            </w:pPr>
            <w:r w:rsidRPr="008D2C9A">
              <w:rPr>
                <w:color w:val="C00000"/>
                <w:sz w:val="20"/>
                <w:szCs w:val="20"/>
              </w:rPr>
              <w:t xml:space="preserve">2. Θεματική </w:t>
            </w:r>
          </w:p>
          <w:p w:rsidR="005F559C" w:rsidRPr="008D2C9A" w:rsidRDefault="005F559C" w:rsidP="005C5386">
            <w:pPr>
              <w:spacing w:after="60" w:line="360" w:lineRule="auto"/>
              <w:rPr>
                <w:sz w:val="16"/>
                <w:szCs w:val="16"/>
              </w:rPr>
            </w:pPr>
            <w:r w:rsidRPr="008D2C9A">
              <w:rPr>
                <w:sz w:val="16"/>
                <w:szCs w:val="16"/>
              </w:rPr>
              <w:t xml:space="preserve">(π.χ. πολιτισμός, </w:t>
            </w:r>
            <w:r w:rsidR="008D2C9A" w:rsidRPr="008D2C9A">
              <w:rPr>
                <w:sz w:val="16"/>
                <w:szCs w:val="16"/>
              </w:rPr>
              <w:t xml:space="preserve">γαστρονομία, </w:t>
            </w:r>
            <w:r w:rsidRPr="008D2C9A">
              <w:rPr>
                <w:sz w:val="16"/>
                <w:szCs w:val="16"/>
              </w:rPr>
              <w:t>αθλητισμός, περιβάλλον, θρησκεία κ.λπ.)</w:t>
            </w:r>
          </w:p>
        </w:tc>
        <w:tc>
          <w:tcPr>
            <w:tcW w:w="4675" w:type="dxa"/>
          </w:tcPr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B06DB9">
        <w:tc>
          <w:tcPr>
            <w:tcW w:w="9350" w:type="dxa"/>
            <w:gridSpan w:val="2"/>
          </w:tcPr>
          <w:p w:rsidR="005F559C" w:rsidRPr="008D2C9A" w:rsidRDefault="005F559C" w:rsidP="005C5386">
            <w:pPr>
              <w:spacing w:after="60" w:line="360" w:lineRule="auto"/>
              <w:rPr>
                <w:b/>
                <w:sz w:val="20"/>
                <w:szCs w:val="20"/>
              </w:rPr>
            </w:pPr>
            <w:r w:rsidRPr="008D2C9A">
              <w:rPr>
                <w:color w:val="C00000"/>
                <w:sz w:val="20"/>
                <w:szCs w:val="20"/>
              </w:rPr>
              <w:t xml:space="preserve">3. </w:t>
            </w:r>
            <w:proofErr w:type="spellStart"/>
            <w:r w:rsidRPr="008D2C9A">
              <w:rPr>
                <w:color w:val="C00000"/>
                <w:sz w:val="20"/>
                <w:szCs w:val="20"/>
              </w:rPr>
              <w:t>Χωροθέτηση</w:t>
            </w:r>
            <w:proofErr w:type="spellEnd"/>
            <w:r w:rsidRPr="008D2C9A">
              <w:rPr>
                <w:color w:val="C00000"/>
                <w:sz w:val="20"/>
                <w:szCs w:val="20"/>
              </w:rPr>
              <w:t xml:space="preserve"> Εκδήλωσης/ Εθίμου</w:t>
            </w:r>
          </w:p>
        </w:tc>
      </w:tr>
      <w:tr w:rsidR="008D2C9A" w:rsidRPr="008D2C9A" w:rsidTr="005F559C">
        <w:tc>
          <w:tcPr>
            <w:tcW w:w="4675" w:type="dxa"/>
          </w:tcPr>
          <w:p w:rsidR="005F559C" w:rsidRPr="008D2C9A" w:rsidRDefault="005F559C" w:rsidP="0050087E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>3.1. Περιφερειακή Ενότητα</w:t>
            </w:r>
          </w:p>
        </w:tc>
        <w:tc>
          <w:tcPr>
            <w:tcW w:w="4675" w:type="dxa"/>
          </w:tcPr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5F559C">
        <w:tc>
          <w:tcPr>
            <w:tcW w:w="4675" w:type="dxa"/>
          </w:tcPr>
          <w:p w:rsidR="005F559C" w:rsidRPr="008D2C9A" w:rsidRDefault="005F559C" w:rsidP="0050087E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>3.2. Δήμος</w:t>
            </w:r>
          </w:p>
        </w:tc>
        <w:tc>
          <w:tcPr>
            <w:tcW w:w="4675" w:type="dxa"/>
          </w:tcPr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5F559C">
        <w:tc>
          <w:tcPr>
            <w:tcW w:w="4675" w:type="dxa"/>
          </w:tcPr>
          <w:p w:rsidR="005F559C" w:rsidRPr="008D2C9A" w:rsidRDefault="005F559C" w:rsidP="0050087E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>3.3. Δημοτική Ενότητα</w:t>
            </w:r>
          </w:p>
        </w:tc>
        <w:tc>
          <w:tcPr>
            <w:tcW w:w="4675" w:type="dxa"/>
          </w:tcPr>
          <w:p w:rsidR="005F559C" w:rsidRPr="005D0D9E" w:rsidRDefault="005D0D9E" w:rsidP="005C5386">
            <w:pPr>
              <w:spacing w:after="60"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</w:tr>
      <w:tr w:rsidR="008D2C9A" w:rsidRPr="008D2C9A" w:rsidTr="005F559C">
        <w:tc>
          <w:tcPr>
            <w:tcW w:w="4675" w:type="dxa"/>
          </w:tcPr>
          <w:p w:rsidR="005F559C" w:rsidRPr="008D2C9A" w:rsidRDefault="005F559C" w:rsidP="0050087E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>3.4. Δημοτικό Διαμέρισμα</w:t>
            </w:r>
          </w:p>
        </w:tc>
        <w:tc>
          <w:tcPr>
            <w:tcW w:w="4675" w:type="dxa"/>
          </w:tcPr>
          <w:p w:rsidR="005F559C" w:rsidRPr="008D2C9A" w:rsidRDefault="005F559C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5F559C">
        <w:tc>
          <w:tcPr>
            <w:tcW w:w="4675" w:type="dxa"/>
          </w:tcPr>
          <w:p w:rsidR="003045FF" w:rsidRPr="008D2C9A" w:rsidRDefault="003045FF" w:rsidP="0050087E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 xml:space="preserve">3.5. Τοποθεσία/ Διεύθυνση </w:t>
            </w:r>
          </w:p>
          <w:p w:rsidR="003045FF" w:rsidRPr="008D2C9A" w:rsidRDefault="003045FF" w:rsidP="0050087E">
            <w:pPr>
              <w:spacing w:after="60" w:line="360" w:lineRule="auto"/>
              <w:rPr>
                <w:sz w:val="16"/>
                <w:szCs w:val="16"/>
              </w:rPr>
            </w:pPr>
            <w:r w:rsidRPr="008D2C9A">
              <w:rPr>
                <w:sz w:val="16"/>
                <w:szCs w:val="16"/>
              </w:rPr>
              <w:t>(π.χ. Κεντρική Πλατεία</w:t>
            </w:r>
            <w:r w:rsidR="008D2C9A" w:rsidRPr="008D2C9A">
              <w:rPr>
                <w:sz w:val="16"/>
                <w:szCs w:val="16"/>
              </w:rPr>
              <w:t xml:space="preserve"> </w:t>
            </w:r>
            <w:proofErr w:type="spellStart"/>
            <w:r w:rsidR="008D2C9A" w:rsidRPr="008D2C9A">
              <w:rPr>
                <w:sz w:val="16"/>
                <w:szCs w:val="16"/>
              </w:rPr>
              <w:t>Φιλύρου</w:t>
            </w:r>
            <w:proofErr w:type="spellEnd"/>
            <w:r w:rsidRPr="008D2C9A">
              <w:rPr>
                <w:sz w:val="16"/>
                <w:szCs w:val="16"/>
              </w:rPr>
              <w:t>, προαύλιο Δημοτικού Σχολείου</w:t>
            </w:r>
            <w:r w:rsidR="008D2C9A" w:rsidRPr="008D2C9A">
              <w:rPr>
                <w:sz w:val="16"/>
                <w:szCs w:val="16"/>
              </w:rPr>
              <w:t xml:space="preserve"> </w:t>
            </w:r>
            <w:proofErr w:type="spellStart"/>
            <w:r w:rsidR="008D2C9A" w:rsidRPr="008D2C9A">
              <w:rPr>
                <w:sz w:val="16"/>
                <w:szCs w:val="16"/>
              </w:rPr>
              <w:t>Μηχανιώνας</w:t>
            </w:r>
            <w:proofErr w:type="spellEnd"/>
            <w:r w:rsidRPr="008D2C9A">
              <w:rPr>
                <w:sz w:val="16"/>
                <w:szCs w:val="16"/>
              </w:rPr>
              <w:t xml:space="preserve">, Γήπεδο Ποδοσφαίρου, </w:t>
            </w:r>
            <w:proofErr w:type="spellStart"/>
            <w:r w:rsidRPr="008D2C9A">
              <w:rPr>
                <w:sz w:val="16"/>
                <w:szCs w:val="16"/>
              </w:rPr>
              <w:t>ξωκκλήσι</w:t>
            </w:r>
            <w:proofErr w:type="spellEnd"/>
            <w:r w:rsidRPr="008D2C9A">
              <w:rPr>
                <w:sz w:val="16"/>
                <w:szCs w:val="16"/>
              </w:rPr>
              <w:t xml:space="preserve"> Αγίας Παρασκευής κ.λπ.)</w:t>
            </w:r>
          </w:p>
        </w:tc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A31BC7" w:rsidRPr="008D2C9A" w:rsidTr="005F559C">
        <w:tc>
          <w:tcPr>
            <w:tcW w:w="4675" w:type="dxa"/>
          </w:tcPr>
          <w:p w:rsidR="008D2C9A" w:rsidRPr="008D2C9A" w:rsidRDefault="008D2C9A" w:rsidP="0050087E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>3.6. Εκδήλωση ανοιχτού ή κλειστού χώρου</w:t>
            </w:r>
          </w:p>
        </w:tc>
        <w:tc>
          <w:tcPr>
            <w:tcW w:w="4675" w:type="dxa"/>
          </w:tcPr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A31BC7" w:rsidRPr="008D2C9A" w:rsidTr="005C5386">
        <w:trPr>
          <w:trHeight w:val="975"/>
        </w:trPr>
        <w:tc>
          <w:tcPr>
            <w:tcW w:w="4675" w:type="dxa"/>
          </w:tcPr>
          <w:p w:rsidR="00A31BC7" w:rsidRPr="008D2C9A" w:rsidRDefault="00A31BC7" w:rsidP="0050087E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3.7. Εγκαταστάσεις χώρου                                 </w:t>
            </w:r>
            <w:r w:rsidRPr="00A31BC7">
              <w:rPr>
                <w:sz w:val="16"/>
                <w:szCs w:val="16"/>
              </w:rPr>
              <w:t>(ύπαρξη καθισμάτων, τουαλετών, βαθμός προσβασιμότητας από ΑΜΕΑ</w:t>
            </w:r>
            <w:r>
              <w:rPr>
                <w:sz w:val="16"/>
                <w:szCs w:val="16"/>
              </w:rPr>
              <w:t xml:space="preserve">, χώρος </w:t>
            </w:r>
            <w:proofErr w:type="spellStart"/>
            <w:r>
              <w:rPr>
                <w:sz w:val="16"/>
                <w:szCs w:val="16"/>
              </w:rPr>
              <w:t>πάρκινγκ</w:t>
            </w:r>
            <w:proofErr w:type="spellEnd"/>
            <w:r w:rsidRPr="00A31BC7">
              <w:rPr>
                <w:sz w:val="16"/>
                <w:szCs w:val="16"/>
              </w:rPr>
              <w:t xml:space="preserve"> κ.λπ.)</w:t>
            </w:r>
          </w:p>
        </w:tc>
        <w:tc>
          <w:tcPr>
            <w:tcW w:w="4675" w:type="dxa"/>
          </w:tcPr>
          <w:p w:rsidR="00A31BC7" w:rsidRDefault="00A31BC7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Pr="008D2C9A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B06DB9">
        <w:tc>
          <w:tcPr>
            <w:tcW w:w="9350" w:type="dxa"/>
            <w:gridSpan w:val="2"/>
          </w:tcPr>
          <w:p w:rsidR="003045FF" w:rsidRPr="008D2C9A" w:rsidRDefault="003045FF" w:rsidP="005C5386">
            <w:pPr>
              <w:spacing w:after="60" w:line="360" w:lineRule="auto"/>
              <w:rPr>
                <w:b/>
              </w:rPr>
            </w:pPr>
            <w:r w:rsidRPr="008D2C9A">
              <w:rPr>
                <w:color w:val="C00000"/>
                <w:sz w:val="20"/>
                <w:szCs w:val="20"/>
              </w:rPr>
              <w:t>4. Χρόνος - Διάρκεια Εκδήλωσης/ Εθίμου</w:t>
            </w:r>
          </w:p>
        </w:tc>
      </w:tr>
      <w:tr w:rsidR="008D2C9A" w:rsidRPr="008D2C9A" w:rsidTr="005F559C"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 xml:space="preserve">4.1. Συχνότητα                                                               </w:t>
            </w:r>
            <w:r w:rsidRPr="008D2C9A">
              <w:rPr>
                <w:sz w:val="16"/>
                <w:szCs w:val="16"/>
              </w:rPr>
              <w:t>(π.χ. κάθε χρόνο, κάθε δύο χρόνια κ.λπ./ διευκρινίστε σε περίπτωση που διοργανώνεται για πρώτη φορά)</w:t>
            </w:r>
          </w:p>
        </w:tc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5F559C"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>4.2. Ημερομηνία έναρξης</w:t>
            </w:r>
          </w:p>
        </w:tc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5F559C"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 xml:space="preserve">4.3. Διάρκεια σε ημέρες                                              </w:t>
            </w:r>
            <w:r w:rsidRPr="008D2C9A">
              <w:rPr>
                <w:sz w:val="16"/>
                <w:szCs w:val="16"/>
              </w:rPr>
              <w:t xml:space="preserve">(σε περίπτωση που έχει διάρκεια μεγαλύτερη της μίας ημέρας, σημειώστε σε αυτό το πεδίο και την τελευταία </w:t>
            </w:r>
            <w:r w:rsidRPr="008D2C9A">
              <w:rPr>
                <w:sz w:val="16"/>
                <w:szCs w:val="16"/>
              </w:rPr>
              <w:lastRenderedPageBreak/>
              <w:t>μέρα της εκδήλωσης)</w:t>
            </w:r>
          </w:p>
        </w:tc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F87FF7" w:rsidRPr="008D2C9A" w:rsidTr="00D62829">
        <w:tc>
          <w:tcPr>
            <w:tcW w:w="9350" w:type="dxa"/>
            <w:gridSpan w:val="2"/>
          </w:tcPr>
          <w:p w:rsidR="00F87FF7" w:rsidRPr="008D2C9A" w:rsidRDefault="00F87FF7" w:rsidP="005C5386">
            <w:pPr>
              <w:spacing w:after="60" w:line="360" w:lineRule="auto"/>
              <w:rPr>
                <w:b/>
                <w:sz w:val="20"/>
                <w:szCs w:val="20"/>
              </w:rPr>
            </w:pPr>
            <w:r w:rsidRPr="008D2C9A">
              <w:rPr>
                <w:color w:val="C00000"/>
                <w:sz w:val="20"/>
                <w:szCs w:val="20"/>
              </w:rPr>
              <w:lastRenderedPageBreak/>
              <w:t>5. Διοργανωτές - Συμμετέχοντες</w:t>
            </w:r>
          </w:p>
        </w:tc>
      </w:tr>
      <w:tr w:rsidR="008D2C9A" w:rsidRPr="008D2C9A" w:rsidTr="005F559C">
        <w:tc>
          <w:tcPr>
            <w:tcW w:w="4675" w:type="dxa"/>
          </w:tcPr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>5.1. Διοργανωτές</w:t>
            </w:r>
          </w:p>
        </w:tc>
        <w:tc>
          <w:tcPr>
            <w:tcW w:w="4675" w:type="dxa"/>
          </w:tcPr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5F559C">
        <w:tc>
          <w:tcPr>
            <w:tcW w:w="4675" w:type="dxa"/>
          </w:tcPr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>5.2. Υποστηρικτές</w:t>
            </w:r>
          </w:p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  <w:tc>
          <w:tcPr>
            <w:tcW w:w="4675" w:type="dxa"/>
          </w:tcPr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8D2C9A" w:rsidRPr="008D2C9A" w:rsidTr="005F559C">
        <w:tc>
          <w:tcPr>
            <w:tcW w:w="4675" w:type="dxa"/>
          </w:tcPr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 xml:space="preserve">5.3. Χορηγοί </w:t>
            </w:r>
          </w:p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  <w:tc>
          <w:tcPr>
            <w:tcW w:w="4675" w:type="dxa"/>
          </w:tcPr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3045FF" w:rsidRPr="008D2C9A" w:rsidTr="005F559C">
        <w:tc>
          <w:tcPr>
            <w:tcW w:w="4675" w:type="dxa"/>
          </w:tcPr>
          <w:p w:rsidR="008D2C9A" w:rsidRPr="008D2C9A" w:rsidRDefault="008D2C9A" w:rsidP="005C5386">
            <w:pPr>
              <w:spacing w:after="60" w:line="360" w:lineRule="auto"/>
              <w:rPr>
                <w:sz w:val="20"/>
                <w:szCs w:val="20"/>
              </w:rPr>
            </w:pPr>
            <w:r w:rsidRPr="008D2C9A">
              <w:rPr>
                <w:sz w:val="20"/>
                <w:szCs w:val="20"/>
              </w:rPr>
              <w:t xml:space="preserve">5.4. Συμμετέχοντες </w:t>
            </w:r>
          </w:p>
          <w:p w:rsidR="003045FF" w:rsidRPr="008D2C9A" w:rsidRDefault="008D2C9A" w:rsidP="005C5386">
            <w:pPr>
              <w:spacing w:after="60" w:line="360" w:lineRule="auto"/>
              <w:rPr>
                <w:sz w:val="16"/>
                <w:szCs w:val="16"/>
              </w:rPr>
            </w:pPr>
            <w:r w:rsidRPr="008D2C9A">
              <w:rPr>
                <w:sz w:val="16"/>
                <w:szCs w:val="16"/>
              </w:rPr>
              <w:t>(π.χ. θεατρικά σχήματα, χορευτικά συγκροτήματα από την περιοχή, από όλη την Ελλάδα, από το εξωτερικό κ.λπ.)</w:t>
            </w:r>
          </w:p>
        </w:tc>
        <w:tc>
          <w:tcPr>
            <w:tcW w:w="4675" w:type="dxa"/>
          </w:tcPr>
          <w:p w:rsidR="003045FF" w:rsidRDefault="003045FF" w:rsidP="005C5386">
            <w:pPr>
              <w:spacing w:after="60" w:line="360" w:lineRule="auto"/>
            </w:pPr>
          </w:p>
          <w:p w:rsidR="005C5386" w:rsidRDefault="005C5386" w:rsidP="005C5386">
            <w:pPr>
              <w:spacing w:after="60" w:line="360" w:lineRule="auto"/>
            </w:pPr>
          </w:p>
          <w:p w:rsidR="005C5386" w:rsidRPr="008D2C9A" w:rsidRDefault="005C5386" w:rsidP="005C5386">
            <w:pPr>
              <w:spacing w:after="60" w:line="360" w:lineRule="auto"/>
            </w:pPr>
          </w:p>
        </w:tc>
      </w:tr>
      <w:tr w:rsidR="00B15F68" w:rsidRPr="008D2C9A" w:rsidTr="005F559C">
        <w:tc>
          <w:tcPr>
            <w:tcW w:w="4675" w:type="dxa"/>
          </w:tcPr>
          <w:p w:rsidR="00B15F68" w:rsidRPr="00B15F68" w:rsidRDefault="00B15F68" w:rsidP="00B15F68">
            <w:pPr>
              <w:spacing w:after="60" w:line="360" w:lineRule="auto"/>
              <w:rPr>
                <w:sz w:val="20"/>
                <w:szCs w:val="20"/>
                <w:lang w:val="en-US"/>
              </w:rPr>
            </w:pPr>
            <w:r>
              <w:rPr>
                <w:color w:val="C00000"/>
                <w:sz w:val="20"/>
                <w:szCs w:val="20"/>
              </w:rPr>
              <w:t>6</w:t>
            </w:r>
            <w:r w:rsidRPr="008D2C9A">
              <w:rPr>
                <w:color w:val="C00000"/>
                <w:sz w:val="20"/>
                <w:szCs w:val="20"/>
              </w:rPr>
              <w:t xml:space="preserve">. </w:t>
            </w:r>
            <w:r>
              <w:rPr>
                <w:color w:val="C00000"/>
                <w:sz w:val="20"/>
                <w:szCs w:val="20"/>
              </w:rPr>
              <w:t>Οικονομικά της εκδήλωσης</w:t>
            </w:r>
          </w:p>
        </w:tc>
        <w:tc>
          <w:tcPr>
            <w:tcW w:w="4675" w:type="dxa"/>
          </w:tcPr>
          <w:p w:rsidR="00B15F68" w:rsidRDefault="00B15F68" w:rsidP="005C5386">
            <w:pPr>
              <w:spacing w:after="60" w:line="360" w:lineRule="auto"/>
            </w:pPr>
          </w:p>
        </w:tc>
      </w:tr>
      <w:tr w:rsidR="00B15F68" w:rsidRPr="008D2C9A" w:rsidTr="005F559C">
        <w:tc>
          <w:tcPr>
            <w:tcW w:w="4675" w:type="dxa"/>
          </w:tcPr>
          <w:p w:rsidR="00B15F68" w:rsidRDefault="006F59CB" w:rsidP="005C5386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6.1. </w:t>
            </w:r>
            <w:r w:rsidR="0050087E">
              <w:rPr>
                <w:sz w:val="20"/>
                <w:szCs w:val="20"/>
              </w:rPr>
              <w:t>Ποιος είναι ο προϋπολογισμός της εκδήλωσης;</w:t>
            </w:r>
          </w:p>
          <w:p w:rsidR="0050087E" w:rsidRDefault="0050087E" w:rsidP="005C5386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α.</w:t>
            </w:r>
            <w:r w:rsidR="006F59CB">
              <w:rPr>
                <w:sz w:val="20"/>
                <w:szCs w:val="20"/>
              </w:rPr>
              <w:t>&gt;</w:t>
            </w:r>
            <w:r>
              <w:rPr>
                <w:sz w:val="20"/>
                <w:szCs w:val="20"/>
              </w:rPr>
              <w:t>3.000,00€</w:t>
            </w:r>
          </w:p>
          <w:p w:rsidR="0050087E" w:rsidRDefault="0050087E" w:rsidP="005C5386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β. 3</w:t>
            </w:r>
            <w:r w:rsidR="006F59C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001,00€-5.000,00€</w:t>
            </w:r>
          </w:p>
          <w:p w:rsidR="006F59CB" w:rsidRDefault="006F59CB" w:rsidP="006F59CB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γ. 5.001,00€-10.000,00€</w:t>
            </w:r>
          </w:p>
          <w:p w:rsidR="006F59CB" w:rsidRDefault="006F59CB" w:rsidP="006F59CB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δ. 10.001,00€-25.000,00€</w:t>
            </w:r>
          </w:p>
          <w:p w:rsidR="006F59CB" w:rsidRDefault="006F59CB" w:rsidP="006F59CB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ε. 25.001,00€-50.000,00€</w:t>
            </w:r>
          </w:p>
          <w:p w:rsidR="006F59CB" w:rsidRPr="008D2C9A" w:rsidRDefault="006F59CB" w:rsidP="006F59CB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στ. &lt;50.000,00€</w:t>
            </w:r>
          </w:p>
        </w:tc>
        <w:tc>
          <w:tcPr>
            <w:tcW w:w="4675" w:type="dxa"/>
          </w:tcPr>
          <w:p w:rsidR="00B15F68" w:rsidRDefault="00B15F68" w:rsidP="005C5386">
            <w:pPr>
              <w:spacing w:after="60" w:line="360" w:lineRule="auto"/>
            </w:pPr>
          </w:p>
        </w:tc>
      </w:tr>
      <w:tr w:rsidR="00B15F68" w:rsidRPr="008D2C9A" w:rsidTr="005F559C">
        <w:tc>
          <w:tcPr>
            <w:tcW w:w="4675" w:type="dxa"/>
          </w:tcPr>
          <w:p w:rsidR="00B15F68" w:rsidRPr="008D2C9A" w:rsidRDefault="006F59CB" w:rsidP="005C5386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 Έχει έσοδα η εκδήλωση; Αν ναι, προσδιορίστε κατά μέσο όρο τα ετήσια έσοδα και ποια είναι αυτά (π.χ. εισιτήρια, λαχειοφόρος αγορά κ.λπ.);</w:t>
            </w:r>
          </w:p>
        </w:tc>
        <w:tc>
          <w:tcPr>
            <w:tcW w:w="4675" w:type="dxa"/>
          </w:tcPr>
          <w:p w:rsidR="00B15F68" w:rsidRDefault="00B15F68" w:rsidP="005C5386">
            <w:pPr>
              <w:spacing w:after="60" w:line="360" w:lineRule="auto"/>
            </w:pPr>
          </w:p>
        </w:tc>
      </w:tr>
      <w:tr w:rsidR="006F59CB" w:rsidRPr="008D2C9A" w:rsidTr="005F559C">
        <w:tc>
          <w:tcPr>
            <w:tcW w:w="4675" w:type="dxa"/>
          </w:tcPr>
          <w:p w:rsidR="006F59CB" w:rsidRPr="008D2C9A" w:rsidRDefault="006F59CB" w:rsidP="005C5386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6.3. Σε τι ποσοστό ο προϋπολογισμός της εκδήλωσης καλύπτεται από ίδιους πόρους;</w:t>
            </w:r>
          </w:p>
        </w:tc>
        <w:tc>
          <w:tcPr>
            <w:tcW w:w="4675" w:type="dxa"/>
          </w:tcPr>
          <w:p w:rsidR="006F59CB" w:rsidRDefault="006F59CB" w:rsidP="005C5386">
            <w:pPr>
              <w:spacing w:after="60" w:line="360" w:lineRule="auto"/>
            </w:pPr>
          </w:p>
        </w:tc>
      </w:tr>
      <w:tr w:rsidR="00B15F68" w:rsidRPr="008D2C9A" w:rsidTr="005F559C">
        <w:tc>
          <w:tcPr>
            <w:tcW w:w="4675" w:type="dxa"/>
          </w:tcPr>
          <w:p w:rsidR="00B15F68" w:rsidRPr="008D2C9A" w:rsidRDefault="006F59CB" w:rsidP="005C5386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6.4. Η εκδήλωση χρηματοδοτείται από κάποιο εθνικό ή Ευρωπαϊκό Πρόγραμμα; Αν ναι, προσδιορίστε ποιο.</w:t>
            </w:r>
          </w:p>
        </w:tc>
        <w:tc>
          <w:tcPr>
            <w:tcW w:w="4675" w:type="dxa"/>
          </w:tcPr>
          <w:p w:rsidR="00B15F68" w:rsidRDefault="00B15F68" w:rsidP="005C5386">
            <w:pPr>
              <w:spacing w:after="60" w:line="360" w:lineRule="auto"/>
            </w:pPr>
          </w:p>
        </w:tc>
      </w:tr>
      <w:tr w:rsidR="008D2C9A" w:rsidRPr="008D2C9A" w:rsidTr="00B06DB9">
        <w:tc>
          <w:tcPr>
            <w:tcW w:w="9350" w:type="dxa"/>
            <w:gridSpan w:val="2"/>
          </w:tcPr>
          <w:p w:rsidR="008D2C9A" w:rsidRPr="008D2C9A" w:rsidRDefault="00B15F68" w:rsidP="005C5386">
            <w:pPr>
              <w:spacing w:after="60" w:line="360" w:lineRule="auto"/>
              <w:rPr>
                <w:color w:val="C00000"/>
                <w:sz w:val="20"/>
                <w:szCs w:val="20"/>
              </w:rPr>
            </w:pPr>
            <w:r>
              <w:rPr>
                <w:color w:val="C00000"/>
                <w:sz w:val="20"/>
                <w:szCs w:val="20"/>
              </w:rPr>
              <w:t>7</w:t>
            </w:r>
            <w:r w:rsidR="008D2C9A" w:rsidRPr="008D2C9A">
              <w:rPr>
                <w:color w:val="C00000"/>
                <w:sz w:val="20"/>
                <w:szCs w:val="20"/>
              </w:rPr>
              <w:t xml:space="preserve">. Θεατές </w:t>
            </w:r>
            <w:r w:rsidR="006F59CB">
              <w:rPr>
                <w:color w:val="C00000"/>
                <w:sz w:val="20"/>
                <w:szCs w:val="20"/>
              </w:rPr>
              <w:t>–</w:t>
            </w:r>
            <w:r w:rsidR="008D2C9A" w:rsidRPr="008D2C9A">
              <w:rPr>
                <w:color w:val="C00000"/>
                <w:sz w:val="20"/>
                <w:szCs w:val="20"/>
              </w:rPr>
              <w:t xml:space="preserve"> κοινό</w:t>
            </w:r>
          </w:p>
        </w:tc>
      </w:tr>
      <w:tr w:rsidR="003045FF" w:rsidRPr="008D2C9A" w:rsidTr="005F559C">
        <w:tc>
          <w:tcPr>
            <w:tcW w:w="4675" w:type="dxa"/>
          </w:tcPr>
          <w:p w:rsidR="003045FF" w:rsidRPr="008D2C9A" w:rsidRDefault="00B15F68" w:rsidP="005C5386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D2C9A">
              <w:rPr>
                <w:sz w:val="20"/>
                <w:szCs w:val="20"/>
              </w:rPr>
              <w:t>.1. Η είσοδος είναι ελεύθερη;</w:t>
            </w:r>
            <w:r w:rsidR="00A31BC7" w:rsidRPr="00A31BC7">
              <w:rPr>
                <w:sz w:val="16"/>
                <w:szCs w:val="16"/>
              </w:rPr>
              <w:t>(ΝΑΙ/ΟΧΙ)</w:t>
            </w:r>
          </w:p>
        </w:tc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3045FF" w:rsidRPr="008D2C9A" w:rsidTr="005F559C">
        <w:tc>
          <w:tcPr>
            <w:tcW w:w="4675" w:type="dxa"/>
          </w:tcPr>
          <w:p w:rsidR="003045FF" w:rsidRPr="008D2C9A" w:rsidRDefault="00B15F68" w:rsidP="005C5386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31BC7">
              <w:rPr>
                <w:sz w:val="20"/>
                <w:szCs w:val="20"/>
              </w:rPr>
              <w:t xml:space="preserve">.2. Αν όχι, ποια είναι η τιμή του εισιτηρίου, οι τρόποι πώλησης και οι εξαιρέσεις πληρωμής </w:t>
            </w:r>
            <w:r w:rsidR="00A31BC7" w:rsidRPr="00A31BC7">
              <w:rPr>
                <w:sz w:val="16"/>
                <w:szCs w:val="16"/>
              </w:rPr>
              <w:t>(π.χ. ΑΜΕΑ, πολύτεκνες οικογένειες κ.λπ.)</w:t>
            </w:r>
          </w:p>
        </w:tc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3045FF" w:rsidRPr="008D2C9A" w:rsidTr="005F559C">
        <w:tc>
          <w:tcPr>
            <w:tcW w:w="4675" w:type="dxa"/>
          </w:tcPr>
          <w:p w:rsidR="003045FF" w:rsidRDefault="00B15F68" w:rsidP="005C5386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31BC7">
              <w:rPr>
                <w:sz w:val="20"/>
                <w:szCs w:val="20"/>
              </w:rPr>
              <w:t>.3. Περιγραφή του προφίλ των θεατών</w:t>
            </w:r>
          </w:p>
          <w:p w:rsidR="00A31BC7" w:rsidRPr="00A31BC7" w:rsidRDefault="00A31BC7" w:rsidP="005C5386">
            <w:pPr>
              <w:spacing w:after="60" w:line="360" w:lineRule="auto"/>
              <w:rPr>
                <w:sz w:val="16"/>
                <w:szCs w:val="16"/>
              </w:rPr>
            </w:pPr>
            <w:r w:rsidRPr="00A31BC7">
              <w:rPr>
                <w:sz w:val="16"/>
                <w:szCs w:val="16"/>
              </w:rPr>
              <w:t>(ντόπιοι, κάτοικοι των γύρω χωριών, επισκέπτες/ τουρίστες, ηλικιακό εύρος κ.λπ.)</w:t>
            </w:r>
          </w:p>
        </w:tc>
        <w:tc>
          <w:tcPr>
            <w:tcW w:w="4675" w:type="dxa"/>
          </w:tcPr>
          <w:p w:rsidR="003045FF" w:rsidRPr="008D2C9A" w:rsidRDefault="003045FF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4A6ACD" w:rsidRPr="008D2C9A" w:rsidTr="005F559C">
        <w:tc>
          <w:tcPr>
            <w:tcW w:w="4675" w:type="dxa"/>
          </w:tcPr>
          <w:p w:rsidR="004A6ACD" w:rsidRDefault="00B15F68" w:rsidP="00B15F68">
            <w:pPr>
              <w:spacing w:after="6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A6ACD">
              <w:rPr>
                <w:sz w:val="20"/>
                <w:szCs w:val="20"/>
              </w:rPr>
              <w:t xml:space="preserve">.4. Πόσα άτομα παρακολουθούν κάθε χρόνο την εκδήλωση; </w:t>
            </w:r>
          </w:p>
          <w:p w:rsidR="00B15F68" w:rsidRDefault="00B15F68" w:rsidP="00B15F68">
            <w:pPr>
              <w:spacing w:after="6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α. </w:t>
            </w:r>
            <w:r w:rsidR="004A6ACD">
              <w:rPr>
                <w:sz w:val="20"/>
                <w:szCs w:val="20"/>
              </w:rPr>
              <w:t xml:space="preserve">Τι ποσοστό αυτών είναι επισκέπτες εκτός Δήμου; </w:t>
            </w:r>
          </w:p>
          <w:p w:rsidR="004A6ACD" w:rsidRDefault="00B15F68" w:rsidP="00B15F68">
            <w:pPr>
              <w:spacing w:after="6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β. </w:t>
            </w:r>
            <w:r w:rsidR="004A6ACD">
              <w:rPr>
                <w:sz w:val="20"/>
                <w:szCs w:val="20"/>
              </w:rPr>
              <w:t>Τι ποσοστό αυτών είναι επισκέπτες εκτός Νομού;</w:t>
            </w:r>
          </w:p>
        </w:tc>
        <w:tc>
          <w:tcPr>
            <w:tcW w:w="4675" w:type="dxa"/>
          </w:tcPr>
          <w:p w:rsidR="004A6ACD" w:rsidRPr="008D2C9A" w:rsidRDefault="004A6ACD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50087E" w:rsidRPr="008D2C9A" w:rsidTr="00F90966">
        <w:tc>
          <w:tcPr>
            <w:tcW w:w="9350" w:type="dxa"/>
            <w:gridSpan w:val="2"/>
          </w:tcPr>
          <w:p w:rsidR="0050087E" w:rsidRDefault="0050087E" w:rsidP="001344E0">
            <w:pPr>
              <w:spacing w:after="60" w:line="360" w:lineRule="auto"/>
            </w:pPr>
            <w:r>
              <w:rPr>
                <w:color w:val="C00000"/>
                <w:sz w:val="20"/>
                <w:szCs w:val="20"/>
              </w:rPr>
              <w:t>8. Προβολή – Δημοσιότητα της εκδήλωσης</w:t>
            </w:r>
          </w:p>
        </w:tc>
      </w:tr>
      <w:tr w:rsidR="00B15F68" w:rsidRPr="008D2C9A" w:rsidTr="001344E0">
        <w:tc>
          <w:tcPr>
            <w:tcW w:w="4675" w:type="dxa"/>
          </w:tcPr>
          <w:p w:rsidR="00B15F68" w:rsidRDefault="0050087E" w:rsidP="0050087E">
            <w:pPr>
              <w:spacing w:after="60" w:line="360" w:lineRule="auto"/>
              <w:rPr>
                <w:sz w:val="20"/>
                <w:szCs w:val="20"/>
              </w:rPr>
            </w:pPr>
            <w:r w:rsidRPr="0050087E">
              <w:rPr>
                <w:sz w:val="20"/>
                <w:szCs w:val="20"/>
              </w:rPr>
              <w:t xml:space="preserve">8.1. </w:t>
            </w:r>
            <w:r>
              <w:rPr>
                <w:sz w:val="20"/>
                <w:szCs w:val="20"/>
              </w:rPr>
              <w:t>Ποια μέσα χρησιμοποιούνται για την προβολή της  εκδήλωσης</w:t>
            </w:r>
          </w:p>
          <w:p w:rsidR="0050087E" w:rsidRDefault="0050087E" w:rsidP="0050087E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α. δελτία τύπου/ καταχωρήσεις στον τοπικό/ νομαρχιακό και εθνικό τύπο</w:t>
            </w:r>
          </w:p>
          <w:p w:rsidR="0050087E" w:rsidRDefault="0050087E" w:rsidP="0050087E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β. ραδιόφωνο</w:t>
            </w:r>
          </w:p>
          <w:p w:rsidR="0050087E" w:rsidRDefault="0050087E" w:rsidP="0050087E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γ. τηλεόραση</w:t>
            </w:r>
          </w:p>
          <w:p w:rsidR="0050087E" w:rsidRDefault="0050087E" w:rsidP="0050087E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δ. ιστοσελίδες/ </w:t>
            </w:r>
            <w:proofErr w:type="spellStart"/>
            <w:r>
              <w:rPr>
                <w:sz w:val="20"/>
                <w:szCs w:val="20"/>
              </w:rPr>
              <w:t>ιστολόγια</w:t>
            </w:r>
            <w:proofErr w:type="spellEnd"/>
          </w:p>
          <w:p w:rsidR="0050087E" w:rsidRPr="0050087E" w:rsidRDefault="0050087E" w:rsidP="0050087E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ε. μέσα κοινωνικής δικτύωσης</w:t>
            </w:r>
          </w:p>
        </w:tc>
        <w:tc>
          <w:tcPr>
            <w:tcW w:w="4675" w:type="dxa"/>
          </w:tcPr>
          <w:p w:rsidR="00B15F68" w:rsidRDefault="00B15F68" w:rsidP="001344E0">
            <w:pPr>
              <w:spacing w:after="60" w:line="360" w:lineRule="auto"/>
            </w:pPr>
          </w:p>
        </w:tc>
      </w:tr>
      <w:tr w:rsidR="00B15F68" w:rsidRPr="008D2C9A" w:rsidTr="001344E0">
        <w:tc>
          <w:tcPr>
            <w:tcW w:w="4675" w:type="dxa"/>
          </w:tcPr>
          <w:p w:rsidR="0050087E" w:rsidRDefault="0050087E" w:rsidP="0050087E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8.2. Γίνεται παραγωγή έντυπου προωθητικού υλικού (αφί</w:t>
            </w:r>
            <w:bookmarkStart w:id="0" w:name="_GoBack"/>
            <w:bookmarkEnd w:id="0"/>
            <w:r>
              <w:rPr>
                <w:sz w:val="20"/>
                <w:szCs w:val="20"/>
              </w:rPr>
              <w:t xml:space="preserve">σες, προσκλήσεις, προγράμματα, </w:t>
            </w:r>
            <w:r>
              <w:rPr>
                <w:sz w:val="20"/>
                <w:szCs w:val="20"/>
                <w:lang w:val="en-US"/>
              </w:rPr>
              <w:t>banners</w:t>
            </w:r>
            <w:r>
              <w:rPr>
                <w:sz w:val="20"/>
                <w:szCs w:val="20"/>
              </w:rPr>
              <w:t>/ πανό κ.λπ.) και σε τι ποσότητες;</w:t>
            </w:r>
          </w:p>
          <w:p w:rsidR="0050087E" w:rsidRPr="0050087E" w:rsidRDefault="0050087E" w:rsidP="0050087E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Που αναρτάται, διατίθεται ή αποστέλλεται το παραπάνω υλικό;</w:t>
            </w:r>
          </w:p>
        </w:tc>
        <w:tc>
          <w:tcPr>
            <w:tcW w:w="4675" w:type="dxa"/>
          </w:tcPr>
          <w:p w:rsidR="00B15F68" w:rsidRDefault="00B15F68" w:rsidP="001344E0">
            <w:pPr>
              <w:spacing w:after="60" w:line="360" w:lineRule="auto"/>
            </w:pPr>
          </w:p>
        </w:tc>
      </w:tr>
      <w:tr w:rsidR="00B15F68" w:rsidRPr="008D2C9A" w:rsidTr="001344E0">
        <w:tc>
          <w:tcPr>
            <w:tcW w:w="4675" w:type="dxa"/>
          </w:tcPr>
          <w:p w:rsidR="00B15F68" w:rsidRPr="008D2C9A" w:rsidRDefault="0050087E" w:rsidP="0050087E">
            <w:pPr>
              <w:spacing w:after="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8.3. Μετά το πέρας της εκδήλωσης προωθείται στα ΜΜΕ και τα μέσα κοινωνικής δικτύωσης οπτικοακουστικό υλικό της εκδήλωσης;</w:t>
            </w:r>
          </w:p>
        </w:tc>
        <w:tc>
          <w:tcPr>
            <w:tcW w:w="4675" w:type="dxa"/>
          </w:tcPr>
          <w:p w:rsidR="00B15F68" w:rsidRDefault="00B15F68" w:rsidP="001344E0">
            <w:pPr>
              <w:spacing w:after="60" w:line="360" w:lineRule="auto"/>
            </w:pPr>
          </w:p>
        </w:tc>
      </w:tr>
    </w:tbl>
    <w:p w:rsidR="00B15F68" w:rsidRDefault="00B15F68" w:rsidP="005C5386">
      <w:pPr>
        <w:pStyle w:val="1"/>
        <w:spacing w:before="0" w:after="60" w:line="360" w:lineRule="auto"/>
        <w:rPr>
          <w:b/>
        </w:rPr>
      </w:pPr>
    </w:p>
    <w:p w:rsidR="00A31BC7" w:rsidRDefault="00A31BC7" w:rsidP="005C5386">
      <w:pPr>
        <w:pStyle w:val="1"/>
        <w:spacing w:before="0" w:after="60" w:line="360" w:lineRule="auto"/>
        <w:rPr>
          <w:b/>
        </w:rPr>
      </w:pPr>
      <w:r>
        <w:rPr>
          <w:b/>
        </w:rPr>
        <w:t>Β. Αναλυτική παρουσίαση της εκδήλωσης/ εθίμου</w:t>
      </w:r>
    </w:p>
    <w:tbl>
      <w:tblPr>
        <w:tblStyle w:val="af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675"/>
        <w:gridCol w:w="4675"/>
      </w:tblGrid>
      <w:tr w:rsidR="00A31BC7" w:rsidRPr="008D2C9A" w:rsidTr="00B06DB9">
        <w:tc>
          <w:tcPr>
            <w:tcW w:w="4675" w:type="dxa"/>
          </w:tcPr>
          <w:p w:rsidR="00A31BC7" w:rsidRPr="008D2C9A" w:rsidRDefault="00B15F68" w:rsidP="005C5386">
            <w:pPr>
              <w:spacing w:after="60" w:line="360" w:lineRule="auto"/>
              <w:rPr>
                <w:color w:val="C00000"/>
                <w:sz w:val="20"/>
                <w:szCs w:val="20"/>
              </w:rPr>
            </w:pPr>
            <w:r>
              <w:rPr>
                <w:color w:val="C00000"/>
                <w:sz w:val="20"/>
                <w:szCs w:val="20"/>
              </w:rPr>
              <w:t>1</w:t>
            </w:r>
            <w:r w:rsidR="00A31BC7">
              <w:rPr>
                <w:color w:val="C00000"/>
                <w:sz w:val="20"/>
                <w:szCs w:val="20"/>
              </w:rPr>
              <w:t>. Αντικείμενο - σκοπός εκδήλωσης/ Εθίμου</w:t>
            </w:r>
          </w:p>
        </w:tc>
        <w:tc>
          <w:tcPr>
            <w:tcW w:w="4675" w:type="dxa"/>
          </w:tcPr>
          <w:p w:rsidR="00A31BC7" w:rsidRDefault="00A31BC7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Pr="008D2C9A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A31BC7" w:rsidRPr="008D2C9A" w:rsidTr="00B06DB9">
        <w:tc>
          <w:tcPr>
            <w:tcW w:w="9350" w:type="dxa"/>
            <w:gridSpan w:val="2"/>
          </w:tcPr>
          <w:p w:rsidR="00A31BC7" w:rsidRPr="008D2C9A" w:rsidRDefault="00B15F68" w:rsidP="005C5386">
            <w:pPr>
              <w:spacing w:after="60" w:line="360" w:lineRule="auto"/>
              <w:rPr>
                <w:b/>
                <w:sz w:val="20"/>
                <w:szCs w:val="20"/>
              </w:rPr>
            </w:pPr>
            <w:r>
              <w:rPr>
                <w:color w:val="C00000"/>
                <w:sz w:val="20"/>
                <w:szCs w:val="20"/>
              </w:rPr>
              <w:t>2</w:t>
            </w:r>
            <w:r w:rsidR="00A31BC7" w:rsidRPr="008D2C9A">
              <w:rPr>
                <w:color w:val="C00000"/>
                <w:sz w:val="20"/>
                <w:szCs w:val="20"/>
              </w:rPr>
              <w:t xml:space="preserve">. </w:t>
            </w:r>
            <w:r w:rsidR="00A31BC7">
              <w:rPr>
                <w:color w:val="C00000"/>
                <w:sz w:val="20"/>
                <w:szCs w:val="20"/>
              </w:rPr>
              <w:t>Ιστορία</w:t>
            </w:r>
          </w:p>
        </w:tc>
      </w:tr>
      <w:tr w:rsidR="00A31BC7" w:rsidRPr="008D2C9A" w:rsidTr="00B06DB9">
        <w:tc>
          <w:tcPr>
            <w:tcW w:w="4675" w:type="dxa"/>
          </w:tcPr>
          <w:p w:rsidR="00B15F68" w:rsidRDefault="00B15F68" w:rsidP="00B15F68">
            <w:pPr>
              <w:spacing w:after="60" w:line="360" w:lineRule="auto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2</w:t>
            </w:r>
            <w:r w:rsidR="00A31BC7">
              <w:rPr>
                <w:sz w:val="20"/>
                <w:szCs w:val="20"/>
              </w:rPr>
              <w:t xml:space="preserve">.1. Πότε ξεκίνησε η διοργάνωση της εκδήλωσης/ αναβίωση του εθίμου; </w:t>
            </w:r>
            <w:r>
              <w:rPr>
                <w:sz w:val="16"/>
                <w:szCs w:val="16"/>
              </w:rPr>
              <w:t>(Χρονολογία, αρχικοί διοργανωτές, χώρος και χρόνος διεξαγωγής, σημαντικές στιγμές – ορόσημα στο πέρασμα του χρόνου κ.λπ.)</w:t>
            </w:r>
          </w:p>
          <w:p w:rsidR="00A31BC7" w:rsidRPr="008D2C9A" w:rsidRDefault="00B15F68" w:rsidP="00B15F68">
            <w:pPr>
              <w:spacing w:after="60" w:line="360" w:lineRule="auto"/>
              <w:rPr>
                <w:sz w:val="20"/>
                <w:szCs w:val="20"/>
              </w:rPr>
            </w:pPr>
            <w:r w:rsidRPr="00B15F68">
              <w:rPr>
                <w:sz w:val="20"/>
                <w:szCs w:val="20"/>
              </w:rPr>
              <w:t>Όχι περισσότερο από 50 λέξεις.</w:t>
            </w:r>
          </w:p>
        </w:tc>
        <w:tc>
          <w:tcPr>
            <w:tcW w:w="4675" w:type="dxa"/>
          </w:tcPr>
          <w:p w:rsidR="00A31BC7" w:rsidRDefault="00A31BC7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Pr="008D2C9A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B06DB9" w:rsidRPr="008D2C9A" w:rsidTr="00B06DB9">
        <w:tc>
          <w:tcPr>
            <w:tcW w:w="9350" w:type="dxa"/>
            <w:gridSpan w:val="2"/>
          </w:tcPr>
          <w:p w:rsidR="00B06DB9" w:rsidRDefault="00B15F68" w:rsidP="005C5386">
            <w:pPr>
              <w:spacing w:after="60" w:line="360" w:lineRule="auto"/>
              <w:rPr>
                <w:color w:val="C00000"/>
                <w:sz w:val="20"/>
                <w:szCs w:val="20"/>
              </w:rPr>
            </w:pPr>
            <w:r>
              <w:rPr>
                <w:color w:val="C00000"/>
                <w:sz w:val="20"/>
                <w:szCs w:val="20"/>
              </w:rPr>
              <w:t>3</w:t>
            </w:r>
            <w:r w:rsidR="00B06DB9" w:rsidRPr="00B06DB9">
              <w:rPr>
                <w:color w:val="C00000"/>
                <w:sz w:val="20"/>
                <w:szCs w:val="20"/>
              </w:rPr>
              <w:t>. Περιγραφή της εκδήλωσης/ αναβίωσης του εθίμου με τη σημερινή του μορφή.</w:t>
            </w:r>
          </w:p>
          <w:p w:rsidR="005C5386" w:rsidRPr="005C5386" w:rsidRDefault="005C5386" w:rsidP="005C5386">
            <w:pPr>
              <w:spacing w:after="60" w:line="360" w:lineRule="auto"/>
              <w:jc w:val="both"/>
              <w:rPr>
                <w:sz w:val="20"/>
                <w:szCs w:val="20"/>
              </w:rPr>
            </w:pPr>
            <w:r w:rsidRPr="005C5386">
              <w:rPr>
                <w:color w:val="C00000"/>
                <w:sz w:val="20"/>
                <w:szCs w:val="20"/>
              </w:rPr>
              <w:t>(</w:t>
            </w:r>
            <w:r>
              <w:rPr>
                <w:color w:val="C00000"/>
                <w:sz w:val="20"/>
                <w:szCs w:val="20"/>
                <w:lang w:val="en-US"/>
              </w:rPr>
              <w:t>H</w:t>
            </w:r>
            <w:r>
              <w:rPr>
                <w:color w:val="C00000"/>
                <w:sz w:val="20"/>
                <w:szCs w:val="20"/>
              </w:rPr>
              <w:t>περιγραφή θα προτείνεται να είναι 50-70 λέξεις, να αναφέρεται στο χώρο και χρόνο της εκδήλωσης, την κεντρική ιδέα και το περιεχόμενό της, την απήχησή της σε τοπικό/ περιφερειακό επίπεδο, το ρόλο τοπικών φορέων στη διοργάνωσή της κ.λπ.)</w:t>
            </w:r>
          </w:p>
        </w:tc>
      </w:tr>
      <w:tr w:rsidR="005C5386" w:rsidRPr="008D2C9A" w:rsidTr="007A1C88">
        <w:tc>
          <w:tcPr>
            <w:tcW w:w="9350" w:type="dxa"/>
            <w:gridSpan w:val="2"/>
          </w:tcPr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  <w:p w:rsidR="005C5386" w:rsidRPr="008D2C9A" w:rsidRDefault="005C5386" w:rsidP="005C5386">
            <w:pPr>
              <w:spacing w:after="60" w:line="360" w:lineRule="auto"/>
              <w:rPr>
                <w:sz w:val="20"/>
                <w:szCs w:val="20"/>
              </w:rPr>
            </w:pPr>
          </w:p>
        </w:tc>
      </w:tr>
      <w:tr w:rsidR="00A31BC7" w:rsidRPr="008D2C9A" w:rsidTr="00B06DB9">
        <w:tc>
          <w:tcPr>
            <w:tcW w:w="4675" w:type="dxa"/>
          </w:tcPr>
          <w:p w:rsidR="00A31BC7" w:rsidRPr="008D2C9A" w:rsidRDefault="005C5386" w:rsidP="00B06DB9">
            <w:pPr>
              <w:rPr>
                <w:sz w:val="20"/>
                <w:szCs w:val="20"/>
              </w:rPr>
            </w:pPr>
            <w:r w:rsidRPr="005C5386">
              <w:rPr>
                <w:color w:val="C00000"/>
                <w:sz w:val="20"/>
                <w:szCs w:val="20"/>
              </w:rPr>
              <w:lastRenderedPageBreak/>
              <w:t>Τυχόν πρόσθετες πληροφορίες</w:t>
            </w:r>
          </w:p>
        </w:tc>
        <w:tc>
          <w:tcPr>
            <w:tcW w:w="4675" w:type="dxa"/>
          </w:tcPr>
          <w:p w:rsidR="00A31BC7" w:rsidRDefault="00A31BC7" w:rsidP="00B06DB9">
            <w:pPr>
              <w:rPr>
                <w:sz w:val="20"/>
                <w:szCs w:val="20"/>
              </w:rPr>
            </w:pPr>
          </w:p>
          <w:p w:rsidR="005C5386" w:rsidRDefault="005C5386" w:rsidP="00B06DB9">
            <w:pPr>
              <w:rPr>
                <w:sz w:val="20"/>
                <w:szCs w:val="20"/>
              </w:rPr>
            </w:pPr>
          </w:p>
          <w:p w:rsidR="005C5386" w:rsidRDefault="005C5386" w:rsidP="00B06DB9">
            <w:pPr>
              <w:rPr>
                <w:sz w:val="20"/>
                <w:szCs w:val="20"/>
              </w:rPr>
            </w:pPr>
          </w:p>
          <w:p w:rsidR="005C5386" w:rsidRDefault="005C5386" w:rsidP="00B06DB9">
            <w:pPr>
              <w:rPr>
                <w:sz w:val="20"/>
                <w:szCs w:val="20"/>
              </w:rPr>
            </w:pPr>
          </w:p>
          <w:p w:rsidR="005C5386" w:rsidRPr="008D2C9A" w:rsidRDefault="005C5386" w:rsidP="00B06DB9">
            <w:pPr>
              <w:rPr>
                <w:sz w:val="20"/>
                <w:szCs w:val="20"/>
              </w:rPr>
            </w:pPr>
          </w:p>
        </w:tc>
      </w:tr>
    </w:tbl>
    <w:p w:rsidR="00A31BC7" w:rsidRDefault="00A31BC7" w:rsidP="005F559C"/>
    <w:p w:rsidR="005C5386" w:rsidRDefault="005C5386" w:rsidP="005C5386">
      <w:pPr>
        <w:spacing w:after="60" w:line="360" w:lineRule="auto"/>
        <w:jc w:val="both"/>
        <w:rPr>
          <w:color w:val="C00000"/>
          <w:sz w:val="20"/>
          <w:szCs w:val="20"/>
        </w:rPr>
      </w:pPr>
      <w:r w:rsidRPr="005C5386">
        <w:rPr>
          <w:color w:val="C00000"/>
          <w:sz w:val="20"/>
          <w:szCs w:val="20"/>
        </w:rPr>
        <w:t>Θα ήταν τέλος χρήσιμη η συγκέντρωση αρχειακού φωτογραφικού υλικού (ασπρόμαυρες ή έγχρωμες φωτογραφίες) που να απεικονίζουν στιγμιότυπα της εκδήλωσης/ εθίμου, αποδελτίωση τύπου (τυχόν άρθρα που γράφτηκαν στο παρελθόν), παλιές προσκλήσεις ή αφίσες.</w:t>
      </w:r>
    </w:p>
    <w:p w:rsidR="005C5386" w:rsidRDefault="005C5386" w:rsidP="005C5386">
      <w:pPr>
        <w:spacing w:after="60" w:line="360" w:lineRule="auto"/>
        <w:jc w:val="both"/>
        <w:rPr>
          <w:color w:val="C00000"/>
          <w:sz w:val="20"/>
          <w:szCs w:val="20"/>
        </w:rPr>
      </w:pPr>
    </w:p>
    <w:p w:rsidR="005C5386" w:rsidRPr="005C5386" w:rsidRDefault="005C5386" w:rsidP="005C5386">
      <w:pPr>
        <w:spacing w:after="60" w:line="360" w:lineRule="auto"/>
        <w:jc w:val="right"/>
        <w:rPr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>Ευχαριστούμε πολύ για τη συνεργασία.</w:t>
      </w:r>
    </w:p>
    <w:p w:rsidR="004E0461" w:rsidRDefault="004E0461"/>
    <w:sectPr w:rsidR="004E0461" w:rsidSect="006B6A76">
      <w:headerReference w:type="default" r:id="rId9"/>
      <w:footerReference w:type="default" r:id="rId10"/>
      <w:pgSz w:w="12240" w:h="15840"/>
      <w:pgMar w:top="1440" w:right="1440" w:bottom="1276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BD8" w:rsidRDefault="00F93BD8" w:rsidP="001438E4">
      <w:pPr>
        <w:spacing w:after="0" w:line="240" w:lineRule="auto"/>
      </w:pPr>
      <w:r>
        <w:separator/>
      </w:r>
    </w:p>
  </w:endnote>
  <w:endnote w:type="continuationSeparator" w:id="1">
    <w:p w:rsidR="00F93BD8" w:rsidRDefault="00F93BD8" w:rsidP="0014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メイリオ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26379146"/>
      <w:docPartObj>
        <w:docPartGallery w:val="Page Numbers (Bottom of Page)"/>
        <w:docPartUnique/>
      </w:docPartObj>
    </w:sdtPr>
    <w:sdtContent>
      <w:p w:rsidR="001438E4" w:rsidRDefault="00CF3141">
        <w:pPr>
          <w:pStyle w:val="af3"/>
        </w:pPr>
        <w:r>
          <w:rPr>
            <w:noProof/>
          </w:rPr>
          <w:pict>
            <v:rect id="Ορθογώνιο 3" o:spid="_x0000_s409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" filled="f" fillcolor="#c0504d" stroked="f" strokecolor="#5c83b4" strokeweight="2.25pt">
              <v:textbox inset=",0,,0">
                <w:txbxContent>
                  <w:p w:rsidR="00712A38" w:rsidRPr="00712A38" w:rsidRDefault="00CF3141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0000"/>
                      </w:rPr>
                    </w:pPr>
                    <w:r w:rsidRPr="00712A38">
                      <w:rPr>
                        <w:color w:val="C00000"/>
                      </w:rPr>
                      <w:fldChar w:fldCharType="begin"/>
                    </w:r>
                    <w:r w:rsidR="00712A38" w:rsidRPr="00712A38">
                      <w:rPr>
                        <w:color w:val="C00000"/>
                      </w:rPr>
                      <w:instrText>PAGE   \* MERGEFORMAT</w:instrText>
                    </w:r>
                    <w:r w:rsidRPr="00712A38">
                      <w:rPr>
                        <w:color w:val="C00000"/>
                      </w:rPr>
                      <w:fldChar w:fldCharType="separate"/>
                    </w:r>
                    <w:r w:rsidR="00CB7448">
                      <w:rPr>
                        <w:noProof/>
                        <w:color w:val="C00000"/>
                      </w:rPr>
                      <w:t>5</w:t>
                    </w:r>
                    <w:r w:rsidRPr="00712A38">
                      <w:rPr>
                        <w:color w:val="C0000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BD8" w:rsidRDefault="00F93BD8" w:rsidP="001438E4">
      <w:pPr>
        <w:spacing w:after="0" w:line="240" w:lineRule="auto"/>
      </w:pPr>
      <w:r>
        <w:separator/>
      </w:r>
    </w:p>
  </w:footnote>
  <w:footnote w:type="continuationSeparator" w:id="1">
    <w:p w:rsidR="00F93BD8" w:rsidRDefault="00F93BD8" w:rsidP="00143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A76" w:rsidRDefault="006B6A76">
    <w:pPr>
      <w:pStyle w:val="af2"/>
    </w:pPr>
  </w:p>
  <w:tbl>
    <w:tblPr>
      <w:tblpPr w:leftFromText="180" w:rightFromText="180" w:vertAnchor="text" w:tblpY="1"/>
      <w:tblOverlap w:val="never"/>
      <w:tblW w:w="9356" w:type="dxa"/>
      <w:tblLook w:val="01E0"/>
    </w:tblPr>
    <w:tblGrid>
      <w:gridCol w:w="8013"/>
      <w:gridCol w:w="1343"/>
    </w:tblGrid>
    <w:tr w:rsidR="006B6A76" w:rsidRPr="009A6421" w:rsidTr="006B6A76">
      <w:trPr>
        <w:trHeight w:val="1189"/>
      </w:trPr>
      <w:tc>
        <w:tcPr>
          <w:tcW w:w="8013" w:type="dxa"/>
          <w:vMerge w:val="restart"/>
        </w:tcPr>
        <w:tbl>
          <w:tblPr>
            <w:tblW w:w="7797" w:type="dxa"/>
            <w:tblLook w:val="01E0"/>
          </w:tblPr>
          <w:tblGrid>
            <w:gridCol w:w="1560"/>
            <w:gridCol w:w="2126"/>
            <w:gridCol w:w="2410"/>
            <w:gridCol w:w="1701"/>
          </w:tblGrid>
          <w:tr w:rsidR="006B6A76" w:rsidRPr="00F2496C" w:rsidTr="006B6A76">
            <w:trPr>
              <w:trHeight w:val="1128"/>
            </w:trPr>
            <w:tc>
              <w:tcPr>
                <w:tcW w:w="1560" w:type="dxa"/>
                <w:vAlign w:val="center"/>
              </w:tcPr>
              <w:p w:rsidR="006B6A76" w:rsidRPr="00207E80" w:rsidRDefault="006B6A76" w:rsidP="006B6A76">
                <w:pPr>
                  <w:pStyle w:val="af"/>
                  <w:framePr w:hSpace="180" w:wrap="around" w:vAnchor="text" w:hAnchor="text" w:y="1"/>
                  <w:suppressOverlap/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600075" cy="666750"/>
                      <wp:effectExtent l="19050" t="0" r="9525" b="0"/>
                      <wp:docPr id="12" name="Εικόνα 12" descr="λογο-ΠΑΑ_χωρίς ΜΠΑΛΤΑΤΖΗ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λογο-ΠΑΑ_χωρίς ΜΠΑΛΤΑΤΖΗ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0075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126" w:type="dxa"/>
                <w:vAlign w:val="center"/>
              </w:tcPr>
              <w:p w:rsidR="006B6A76" w:rsidRPr="00F2496C" w:rsidRDefault="006B6A76" w:rsidP="006B6A76">
                <w:pPr>
                  <w:pStyle w:val="af"/>
                  <w:framePr w:hSpace="180" w:wrap="around" w:vAnchor="text" w:hAnchor="text" w:y="1"/>
                  <w:suppressOverlap/>
                  <w:jc w:val="center"/>
                  <w:rPr>
                    <w:lang w:val="en-US"/>
                  </w:rPr>
                </w:pPr>
                <w:r>
                  <w:rPr>
                    <w:rFonts w:ascii="Arial Narrow" w:hAnsi="Arial Narrow"/>
                    <w:noProof/>
                    <w:sz w:val="24"/>
                  </w:rPr>
                  <w:drawing>
                    <wp:inline distT="0" distB="0" distL="0" distR="0">
                      <wp:extent cx="723900" cy="457200"/>
                      <wp:effectExtent l="19050" t="0" r="0" b="0"/>
                      <wp:docPr id="13" name="Εικόνα 13" descr="Σημαία_gr[1]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Σημαία_gr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39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10" w:type="dxa"/>
                <w:vAlign w:val="center"/>
              </w:tcPr>
              <w:p w:rsidR="006B6A76" w:rsidRPr="00207E80" w:rsidRDefault="006B6A76" w:rsidP="006B6A76">
                <w:pPr>
                  <w:pStyle w:val="af"/>
                  <w:framePr w:hSpace="180" w:wrap="around" w:vAnchor="text" w:hAnchor="text" w:y="1"/>
                  <w:suppressOverlap/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729343" cy="482805"/>
                      <wp:effectExtent l="0" t="0" r="0" b="0"/>
                      <wp:docPr id="14" name="Εικόνα 14" descr="eu_fla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eu_fla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1797" cy="484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01" w:type="dxa"/>
                <w:vAlign w:val="center"/>
              </w:tcPr>
              <w:p w:rsidR="006B6A76" w:rsidRPr="00F2496C" w:rsidRDefault="006B6A76" w:rsidP="006B6A76">
                <w:pPr>
                  <w:pStyle w:val="af"/>
                  <w:framePr w:hSpace="180" w:wrap="around" w:vAnchor="text" w:hAnchor="text" w:y="1"/>
                  <w:suppressOverlap/>
                  <w:jc w:val="center"/>
                  <w:rPr>
                    <w:rFonts w:ascii="Arial Narrow" w:hAnsi="Arial Narrow"/>
                    <w:sz w:val="24"/>
                  </w:rPr>
                </w:pPr>
                <w:r>
                  <w:rPr>
                    <w:rFonts w:ascii="Arial Narrow" w:hAnsi="Arial Narrow"/>
                    <w:noProof/>
                    <w:sz w:val="24"/>
                  </w:rPr>
                  <w:drawing>
                    <wp:inline distT="0" distB="0" distL="0" distR="0">
                      <wp:extent cx="571500" cy="609600"/>
                      <wp:effectExtent l="19050" t="0" r="0" b="0"/>
                      <wp:docPr id="15" name="Εικόνα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5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B6A76" w:rsidRPr="00F2496C" w:rsidTr="006B6A76">
            <w:trPr>
              <w:trHeight w:val="977"/>
            </w:trPr>
            <w:tc>
              <w:tcPr>
                <w:tcW w:w="1560" w:type="dxa"/>
                <w:vAlign w:val="center"/>
              </w:tcPr>
              <w:p w:rsidR="006B6A76" w:rsidRPr="00F2496C" w:rsidRDefault="006B6A76" w:rsidP="006B6A76">
                <w:pPr>
                  <w:pStyle w:val="af"/>
                  <w:framePr w:hSpace="180" w:wrap="around" w:vAnchor="text" w:hAnchor="text" w:y="1"/>
                  <w:suppressOverlap/>
                  <w:jc w:val="center"/>
                  <w:rPr>
                    <w:b/>
                    <w:sz w:val="16"/>
                    <w:szCs w:val="16"/>
                  </w:rPr>
                </w:pPr>
                <w:r w:rsidRPr="00F2496C">
                  <w:rPr>
                    <w:sz w:val="16"/>
                    <w:szCs w:val="16"/>
                  </w:rPr>
                  <w:t>ΠΑΑ 2007-2013</w:t>
                </w:r>
              </w:p>
            </w:tc>
            <w:tc>
              <w:tcPr>
                <w:tcW w:w="2126" w:type="dxa"/>
                <w:vAlign w:val="center"/>
              </w:tcPr>
              <w:p w:rsidR="006B6A76" w:rsidRPr="00F2496C" w:rsidRDefault="006B6A76" w:rsidP="006B6A76">
                <w:pPr>
                  <w:pStyle w:val="af"/>
                  <w:framePr w:hSpace="180" w:wrap="around" w:vAnchor="text" w:hAnchor="text" w:y="1"/>
                  <w:suppressOverlap/>
                  <w:jc w:val="center"/>
                  <w:rPr>
                    <w:b/>
                    <w:sz w:val="16"/>
                    <w:szCs w:val="16"/>
                  </w:rPr>
                </w:pPr>
                <w:r w:rsidRPr="00F2496C">
                  <w:rPr>
                    <w:rFonts w:ascii="Arial Narrow" w:hAnsi="Arial Narrow"/>
                    <w:sz w:val="16"/>
                    <w:szCs w:val="16"/>
                  </w:rPr>
                  <w:t>Ελληνική Δημοκρατία Υπουργείο Αγροτικής Ανάπτυξης &amp; Τροφίμων</w:t>
                </w:r>
              </w:p>
            </w:tc>
            <w:tc>
              <w:tcPr>
                <w:tcW w:w="2410" w:type="dxa"/>
                <w:vAlign w:val="center"/>
              </w:tcPr>
              <w:p w:rsidR="006B6A76" w:rsidRPr="00F2496C" w:rsidRDefault="006B6A76" w:rsidP="006B6A76">
                <w:pPr>
                  <w:pStyle w:val="af"/>
                  <w:framePr w:hSpace="180" w:wrap="around" w:vAnchor="text" w:hAnchor="text" w:y="1"/>
                  <w:suppressOverlap/>
                  <w:jc w:val="center"/>
                  <w:rPr>
                    <w:b/>
                    <w:sz w:val="16"/>
                    <w:szCs w:val="16"/>
                  </w:rPr>
                </w:pPr>
                <w:r w:rsidRPr="00F2496C">
                  <w:rPr>
                    <w:sz w:val="16"/>
                    <w:szCs w:val="16"/>
                  </w:rPr>
                  <w:t>Ευρωπαϊκό Γεωργικό Ταμείο Αγροτικής Ανάπτυξης:</w:t>
                </w:r>
              </w:p>
              <w:p w:rsidR="006B6A76" w:rsidRPr="00F2496C" w:rsidRDefault="006B6A76" w:rsidP="006B6A76">
                <w:pPr>
                  <w:pStyle w:val="af"/>
                  <w:framePr w:hSpace="180" w:wrap="around" w:vAnchor="text" w:hAnchor="text" w:y="1"/>
                  <w:suppressOverlap/>
                  <w:jc w:val="center"/>
                  <w:rPr>
                    <w:b/>
                    <w:sz w:val="16"/>
                    <w:szCs w:val="16"/>
                  </w:rPr>
                </w:pPr>
                <w:r w:rsidRPr="00F2496C">
                  <w:rPr>
                    <w:i/>
                    <w:iCs/>
                    <w:sz w:val="16"/>
                    <w:szCs w:val="16"/>
                  </w:rPr>
                  <w:t>Η Ευρώπη επενδύει στις αγροτικές περιοχές</w:t>
                </w:r>
              </w:p>
            </w:tc>
            <w:tc>
              <w:tcPr>
                <w:tcW w:w="1701" w:type="dxa"/>
                <w:vAlign w:val="center"/>
              </w:tcPr>
              <w:p w:rsidR="006B6A76" w:rsidRPr="00F2496C" w:rsidRDefault="006B6A76" w:rsidP="006B6A76">
                <w:pPr>
                  <w:pStyle w:val="af"/>
                  <w:framePr w:hSpace="180" w:wrap="around" w:vAnchor="text" w:hAnchor="text" w:y="1"/>
                  <w:suppressOverlap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n-US"/>
                  </w:rPr>
                </w:pPr>
                <w:r w:rsidRPr="00F2496C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LEADER</w:t>
                </w:r>
              </w:p>
            </w:tc>
          </w:tr>
        </w:tbl>
        <w:p w:rsidR="006B6A76" w:rsidRDefault="006B6A76" w:rsidP="006B6A76">
          <w:pPr>
            <w:spacing w:after="0" w:line="240" w:lineRule="auto"/>
          </w:pPr>
        </w:p>
      </w:tc>
      <w:tc>
        <w:tcPr>
          <w:tcW w:w="1343" w:type="dxa"/>
        </w:tcPr>
        <w:p w:rsidR="006B6A76" w:rsidRDefault="006B6A76" w:rsidP="006B6A76">
          <w:pPr>
            <w:spacing w:after="0" w:line="240" w:lineRule="auto"/>
            <w:jc w:val="center"/>
          </w:pPr>
          <w:r>
            <w:rPr>
              <w:rFonts w:ascii="Arial Narrow" w:hAnsi="Arial Narrow"/>
              <w:noProof/>
              <w:sz w:val="24"/>
            </w:rPr>
            <w:drawing>
              <wp:inline distT="0" distB="0" distL="0" distR="0">
                <wp:extent cx="533400" cy="657225"/>
                <wp:effectExtent l="19050" t="0" r="0" b="0"/>
                <wp:docPr id="16" name="Εικόνα 16" descr="PIERIKH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PIERIKH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B6A76" w:rsidRPr="009A6421" w:rsidTr="006B6A76">
      <w:tc>
        <w:tcPr>
          <w:tcW w:w="8013" w:type="dxa"/>
          <w:vMerge/>
        </w:tcPr>
        <w:p w:rsidR="006B6A76" w:rsidRPr="009A6421" w:rsidRDefault="006B6A76" w:rsidP="006B6A76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Calibri" w:hAnsi="Calibri"/>
              <w:sz w:val="22"/>
              <w:szCs w:val="22"/>
            </w:rPr>
          </w:pPr>
        </w:p>
      </w:tc>
      <w:tc>
        <w:tcPr>
          <w:tcW w:w="1343" w:type="dxa"/>
        </w:tcPr>
        <w:p w:rsidR="006B6A76" w:rsidRPr="009A6421" w:rsidRDefault="006B6A76" w:rsidP="006B6A76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Calibri" w:hAnsi="Calibri"/>
              <w:sz w:val="22"/>
              <w:szCs w:val="22"/>
            </w:rPr>
          </w:pPr>
          <w:r w:rsidRPr="00F2496C">
            <w:rPr>
              <w:sz w:val="16"/>
              <w:szCs w:val="16"/>
            </w:rPr>
            <w:t>Πιερική Αναπτυξιακή Α.Ε. Ο.Τ.Α.</w:t>
          </w:r>
        </w:p>
      </w:tc>
    </w:tr>
  </w:tbl>
  <w:p w:rsidR="006B6A76" w:rsidRDefault="006B6A76">
    <w:pPr>
      <w:pStyle w:val="af2"/>
    </w:pPr>
  </w:p>
  <w:p w:rsidR="006B6A76" w:rsidRDefault="006B6A76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20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F559C"/>
    <w:rsid w:val="001438E4"/>
    <w:rsid w:val="002100BD"/>
    <w:rsid w:val="003045FF"/>
    <w:rsid w:val="003B7AD7"/>
    <w:rsid w:val="004045AF"/>
    <w:rsid w:val="00430C7D"/>
    <w:rsid w:val="004410DA"/>
    <w:rsid w:val="004A6ACD"/>
    <w:rsid w:val="004E0461"/>
    <w:rsid w:val="0050087E"/>
    <w:rsid w:val="005C5386"/>
    <w:rsid w:val="005D0D9E"/>
    <w:rsid w:val="005F559C"/>
    <w:rsid w:val="0069318F"/>
    <w:rsid w:val="006B6A76"/>
    <w:rsid w:val="006F59CB"/>
    <w:rsid w:val="00712A38"/>
    <w:rsid w:val="008D2C9A"/>
    <w:rsid w:val="00A31BC7"/>
    <w:rsid w:val="00B06DB9"/>
    <w:rsid w:val="00B15F68"/>
    <w:rsid w:val="00CB7448"/>
    <w:rsid w:val="00CF3141"/>
    <w:rsid w:val="00D37DE2"/>
    <w:rsid w:val="00D972EF"/>
    <w:rsid w:val="00DF6A8F"/>
    <w:rsid w:val="00F841AB"/>
    <w:rsid w:val="00F87FF7"/>
    <w:rsid w:val="00F93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17"/>
        <w:szCs w:val="17"/>
        <w:lang w:val="el-GR" w:eastAsia="el-GR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επικεφαλίδα 1"/>
    <w:basedOn w:val="a"/>
    <w:next w:val="a"/>
    <w:link w:val="10"/>
    <w:uiPriority w:val="9"/>
    <w:qFormat/>
    <w:rsid w:val="00CF314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customStyle="1" w:styleId="2">
    <w:name w:val="επικεφαλίδα 2"/>
    <w:basedOn w:val="a"/>
    <w:next w:val="a"/>
    <w:link w:val="20"/>
    <w:uiPriority w:val="9"/>
    <w:semiHidden/>
    <w:unhideWhenUsed/>
    <w:qFormat/>
    <w:rsid w:val="00CF314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customStyle="1" w:styleId="3">
    <w:name w:val="επικεφαλίδα 3"/>
    <w:basedOn w:val="a"/>
    <w:next w:val="a"/>
    <w:link w:val="30"/>
    <w:uiPriority w:val="9"/>
    <w:semiHidden/>
    <w:unhideWhenUsed/>
    <w:qFormat/>
    <w:rsid w:val="00CF314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customStyle="1" w:styleId="4">
    <w:name w:val="επικεφαλίδα 4"/>
    <w:basedOn w:val="a"/>
    <w:next w:val="a"/>
    <w:link w:val="40"/>
    <w:uiPriority w:val="9"/>
    <w:semiHidden/>
    <w:unhideWhenUsed/>
    <w:qFormat/>
    <w:rsid w:val="00CF3141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5">
    <w:name w:val="επικεφαλίδα 5"/>
    <w:basedOn w:val="a"/>
    <w:next w:val="a"/>
    <w:link w:val="50"/>
    <w:uiPriority w:val="9"/>
    <w:semiHidden/>
    <w:unhideWhenUsed/>
    <w:qFormat/>
    <w:rsid w:val="00CF31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customStyle="1" w:styleId="6">
    <w:name w:val="επικεφαλίδα 6"/>
    <w:basedOn w:val="a"/>
    <w:next w:val="a"/>
    <w:link w:val="60"/>
    <w:uiPriority w:val="9"/>
    <w:semiHidden/>
    <w:unhideWhenUsed/>
    <w:qFormat/>
    <w:rsid w:val="00CF3141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customStyle="1" w:styleId="7">
    <w:name w:val="επικεφαλίδα 7"/>
    <w:basedOn w:val="a"/>
    <w:next w:val="a"/>
    <w:link w:val="70"/>
    <w:uiPriority w:val="9"/>
    <w:semiHidden/>
    <w:unhideWhenUsed/>
    <w:qFormat/>
    <w:rsid w:val="00CF31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customStyle="1" w:styleId="8">
    <w:name w:val="επικεφαλίδα 8"/>
    <w:basedOn w:val="a"/>
    <w:next w:val="a"/>
    <w:link w:val="80"/>
    <w:uiPriority w:val="9"/>
    <w:semiHidden/>
    <w:unhideWhenUsed/>
    <w:qFormat/>
    <w:rsid w:val="00CF314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customStyle="1" w:styleId="9">
    <w:name w:val="επικεφαλίδα 9"/>
    <w:basedOn w:val="a"/>
    <w:next w:val="a"/>
    <w:link w:val="90"/>
    <w:uiPriority w:val="9"/>
    <w:semiHidden/>
    <w:unhideWhenUsed/>
    <w:qFormat/>
    <w:rsid w:val="00CF31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a3">
    <w:name w:val="Book Title"/>
    <w:basedOn w:val="a0"/>
    <w:uiPriority w:val="33"/>
    <w:qFormat/>
    <w:rsid w:val="00CF3141"/>
    <w:rPr>
      <w:b/>
      <w:bCs/>
      <w:caps w:val="0"/>
      <w:smallCaps/>
      <w:spacing w:val="10"/>
    </w:rPr>
  </w:style>
  <w:style w:type="paragraph" w:customStyle="1" w:styleId="a4">
    <w:name w:val="λεζάντα"/>
    <w:basedOn w:val="a"/>
    <w:next w:val="a"/>
    <w:uiPriority w:val="35"/>
    <w:semiHidden/>
    <w:unhideWhenUsed/>
    <w:qFormat/>
    <w:rsid w:val="00CF314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a5">
    <w:name w:val="Emphasis"/>
    <w:basedOn w:val="a0"/>
    <w:uiPriority w:val="20"/>
    <w:qFormat/>
    <w:rsid w:val="00CF3141"/>
    <w:rPr>
      <w:i/>
      <w:iCs/>
      <w:color w:val="000000" w:themeColor="text1"/>
    </w:rPr>
  </w:style>
  <w:style w:type="character" w:customStyle="1" w:styleId="10">
    <w:name w:val="Χαρακτήρας επικεφαλίδας 1"/>
    <w:basedOn w:val="a0"/>
    <w:link w:val="1"/>
    <w:uiPriority w:val="9"/>
    <w:rsid w:val="00CF3141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20">
    <w:name w:val="Χαρακτήρας επικεφαλίδας 2"/>
    <w:basedOn w:val="a0"/>
    <w:link w:val="2"/>
    <w:uiPriority w:val="9"/>
    <w:semiHidden/>
    <w:rsid w:val="00CF3141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30">
    <w:name w:val="Χαρακτήρας επικεφαλίδας 3"/>
    <w:basedOn w:val="a0"/>
    <w:link w:val="3"/>
    <w:uiPriority w:val="9"/>
    <w:semiHidden/>
    <w:rsid w:val="00CF3141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40">
    <w:name w:val="Χαρακτήρας επικεφαλίδας 4"/>
    <w:basedOn w:val="a0"/>
    <w:link w:val="4"/>
    <w:uiPriority w:val="9"/>
    <w:semiHidden/>
    <w:rsid w:val="00CF3141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50">
    <w:name w:val="Χαρακτήρας επικεφαλίδας 5"/>
    <w:basedOn w:val="a0"/>
    <w:link w:val="5"/>
    <w:uiPriority w:val="9"/>
    <w:semiHidden/>
    <w:rsid w:val="00CF3141"/>
    <w:rPr>
      <w:rFonts w:asciiTheme="majorHAnsi" w:eastAsiaTheme="majorEastAsia" w:hAnsiTheme="majorHAnsi" w:cstheme="majorBidi"/>
      <w:sz w:val="20"/>
      <w:szCs w:val="20"/>
    </w:rPr>
  </w:style>
  <w:style w:type="character" w:customStyle="1" w:styleId="60">
    <w:name w:val="Χαρακτήρας επικεφαλίδας 6"/>
    <w:basedOn w:val="a0"/>
    <w:link w:val="6"/>
    <w:uiPriority w:val="9"/>
    <w:semiHidden/>
    <w:rsid w:val="00CF314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70">
    <w:name w:val="Χαρακτήρας επικεφαλίδας 7"/>
    <w:basedOn w:val="a0"/>
    <w:link w:val="7"/>
    <w:uiPriority w:val="9"/>
    <w:semiHidden/>
    <w:rsid w:val="00CF3141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80">
    <w:name w:val="Χαρακτήρας επικεφαλίδας 8"/>
    <w:basedOn w:val="a0"/>
    <w:link w:val="8"/>
    <w:uiPriority w:val="9"/>
    <w:semiHidden/>
    <w:rsid w:val="00CF3141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90">
    <w:name w:val="Χαρακτήρας επικεφαλίδας 9"/>
    <w:basedOn w:val="a0"/>
    <w:link w:val="9"/>
    <w:uiPriority w:val="9"/>
    <w:semiHidden/>
    <w:rsid w:val="00CF3141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a6">
    <w:name w:val="Intense Emphasis"/>
    <w:basedOn w:val="a0"/>
    <w:uiPriority w:val="21"/>
    <w:qFormat/>
    <w:rsid w:val="00CF3141"/>
    <w:rPr>
      <w:b/>
      <w:bCs/>
      <w:i/>
      <w:iCs/>
      <w:color w:val="auto"/>
    </w:rPr>
  </w:style>
  <w:style w:type="paragraph" w:styleId="a7">
    <w:name w:val="Intense Quote"/>
    <w:basedOn w:val="a"/>
    <w:next w:val="a"/>
    <w:link w:val="Char"/>
    <w:uiPriority w:val="30"/>
    <w:qFormat/>
    <w:rsid w:val="00CF3141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har">
    <w:name w:val="Έντονο εισαγωγικό Char"/>
    <w:basedOn w:val="a0"/>
    <w:link w:val="a7"/>
    <w:uiPriority w:val="30"/>
    <w:rsid w:val="00CF3141"/>
    <w:rPr>
      <w:color w:val="B01513" w:themeColor="accent1"/>
      <w:sz w:val="28"/>
      <w:szCs w:val="28"/>
    </w:rPr>
  </w:style>
  <w:style w:type="character" w:styleId="a8">
    <w:name w:val="Intense Reference"/>
    <w:basedOn w:val="a0"/>
    <w:uiPriority w:val="32"/>
    <w:qFormat/>
    <w:rsid w:val="00CF3141"/>
    <w:rPr>
      <w:b/>
      <w:bCs/>
      <w:caps w:val="0"/>
      <w:smallCaps/>
      <w:color w:val="auto"/>
      <w:spacing w:val="5"/>
      <w:u w:val="single"/>
    </w:rPr>
  </w:style>
  <w:style w:type="character" w:styleId="-">
    <w:name w:val="Hyperlink"/>
    <w:basedOn w:val="a0"/>
    <w:unhideWhenUsed/>
    <w:rsid w:val="00CF3141"/>
    <w:rPr>
      <w:color w:val="4FB8C1" w:themeColor="text2" w:themeTint="99"/>
      <w:u w:val="single"/>
    </w:rPr>
  </w:style>
  <w:style w:type="character" w:styleId="-0">
    <w:name w:val="FollowedHyperlink"/>
    <w:basedOn w:val="a0"/>
    <w:uiPriority w:val="99"/>
    <w:semiHidden/>
    <w:unhideWhenUsed/>
    <w:rsid w:val="00CF3141"/>
    <w:rPr>
      <w:color w:val="9DFFCB" w:themeColor="followedHyperlink"/>
      <w:u w:val="single"/>
    </w:rPr>
  </w:style>
  <w:style w:type="paragraph" w:styleId="a9">
    <w:name w:val="No Spacing"/>
    <w:link w:val="Char0"/>
    <w:uiPriority w:val="1"/>
    <w:qFormat/>
    <w:rsid w:val="00CF3141"/>
    <w:pPr>
      <w:spacing w:after="0" w:line="240" w:lineRule="auto"/>
    </w:pPr>
  </w:style>
  <w:style w:type="character" w:customStyle="1" w:styleId="Char0">
    <w:name w:val="Χωρίς διάστιχο Char"/>
    <w:basedOn w:val="a0"/>
    <w:link w:val="a9"/>
    <w:uiPriority w:val="1"/>
    <w:rsid w:val="00CF3141"/>
  </w:style>
  <w:style w:type="paragraph" w:styleId="aa">
    <w:name w:val="Quote"/>
    <w:basedOn w:val="a"/>
    <w:next w:val="a"/>
    <w:link w:val="Char1"/>
    <w:uiPriority w:val="29"/>
    <w:qFormat/>
    <w:rsid w:val="00CF3141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har1">
    <w:name w:val="Απόσπασμα Char"/>
    <w:basedOn w:val="a0"/>
    <w:link w:val="aa"/>
    <w:uiPriority w:val="29"/>
    <w:rsid w:val="00CF3141"/>
    <w:rPr>
      <w:rFonts w:asciiTheme="majorHAnsi" w:eastAsiaTheme="majorEastAsia" w:hAnsiTheme="majorHAnsi" w:cstheme="majorBidi"/>
    </w:rPr>
  </w:style>
  <w:style w:type="character" w:styleId="ab">
    <w:name w:val="Strong"/>
    <w:basedOn w:val="a0"/>
    <w:uiPriority w:val="22"/>
    <w:qFormat/>
    <w:rsid w:val="00CF3141"/>
    <w:rPr>
      <w:b/>
      <w:bCs/>
    </w:rPr>
  </w:style>
  <w:style w:type="paragraph" w:styleId="ac">
    <w:name w:val="Subtitle"/>
    <w:basedOn w:val="a"/>
    <w:next w:val="a"/>
    <w:link w:val="Char2"/>
    <w:uiPriority w:val="11"/>
    <w:qFormat/>
    <w:rsid w:val="00CF3141"/>
    <w:pPr>
      <w:numPr>
        <w:ilvl w:val="1"/>
      </w:numPr>
    </w:pPr>
    <w:rPr>
      <w:sz w:val="28"/>
      <w:szCs w:val="28"/>
    </w:rPr>
  </w:style>
  <w:style w:type="character" w:customStyle="1" w:styleId="Char2">
    <w:name w:val="Υπότιτλος Char"/>
    <w:basedOn w:val="a0"/>
    <w:link w:val="ac"/>
    <w:uiPriority w:val="11"/>
    <w:rsid w:val="00CF3141"/>
    <w:rPr>
      <w:sz w:val="28"/>
      <w:szCs w:val="28"/>
    </w:rPr>
  </w:style>
  <w:style w:type="character" w:styleId="ad">
    <w:name w:val="Subtle Emphasis"/>
    <w:basedOn w:val="a0"/>
    <w:uiPriority w:val="19"/>
    <w:qFormat/>
    <w:rsid w:val="00CF3141"/>
    <w:rPr>
      <w:i/>
      <w:iCs/>
      <w:color w:val="595959" w:themeColor="text1" w:themeTint="A6"/>
    </w:rPr>
  </w:style>
  <w:style w:type="character" w:styleId="ae">
    <w:name w:val="Subtle Reference"/>
    <w:basedOn w:val="a0"/>
    <w:uiPriority w:val="31"/>
    <w:qFormat/>
    <w:rsid w:val="00CF3141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af">
    <w:name w:val="Title"/>
    <w:basedOn w:val="a"/>
    <w:next w:val="a"/>
    <w:link w:val="Char3"/>
    <w:qFormat/>
    <w:rsid w:val="00CF3141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Char3">
    <w:name w:val="Τίτλος Char"/>
    <w:basedOn w:val="a0"/>
    <w:link w:val="af"/>
    <w:rsid w:val="00CF3141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af0">
    <w:name w:val="List Paragraph"/>
    <w:basedOn w:val="a"/>
    <w:uiPriority w:val="34"/>
    <w:qFormat/>
    <w:rsid w:val="00CF3141"/>
    <w:pPr>
      <w:ind w:left="720"/>
      <w:contextualSpacing/>
    </w:pPr>
  </w:style>
  <w:style w:type="table" w:styleId="af1">
    <w:name w:val="Table Grid"/>
    <w:basedOn w:val="a1"/>
    <w:uiPriority w:val="39"/>
    <w:rsid w:val="005F5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Char4"/>
    <w:uiPriority w:val="99"/>
    <w:unhideWhenUsed/>
    <w:rsid w:val="001438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Κεφαλίδα Char"/>
    <w:basedOn w:val="a0"/>
    <w:link w:val="af2"/>
    <w:uiPriority w:val="99"/>
    <w:rsid w:val="001438E4"/>
  </w:style>
  <w:style w:type="paragraph" w:styleId="af3">
    <w:name w:val="footer"/>
    <w:basedOn w:val="a"/>
    <w:link w:val="Char5"/>
    <w:uiPriority w:val="99"/>
    <w:unhideWhenUsed/>
    <w:rsid w:val="001438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Υποσέλιδο Char"/>
    <w:basedOn w:val="a0"/>
    <w:link w:val="af3"/>
    <w:uiPriority w:val="99"/>
    <w:rsid w:val="001438E4"/>
  </w:style>
  <w:style w:type="paragraph" w:styleId="af4">
    <w:name w:val="endnote text"/>
    <w:basedOn w:val="a"/>
    <w:link w:val="Char6"/>
    <w:uiPriority w:val="99"/>
    <w:semiHidden/>
    <w:unhideWhenUsed/>
    <w:rsid w:val="0050087E"/>
    <w:pPr>
      <w:spacing w:after="0" w:line="240" w:lineRule="auto"/>
    </w:pPr>
    <w:rPr>
      <w:sz w:val="20"/>
      <w:szCs w:val="20"/>
    </w:rPr>
  </w:style>
  <w:style w:type="character" w:customStyle="1" w:styleId="Char6">
    <w:name w:val="Κείμενο σημείωσης τέλους Char"/>
    <w:basedOn w:val="a0"/>
    <w:link w:val="af4"/>
    <w:uiPriority w:val="99"/>
    <w:semiHidden/>
    <w:rsid w:val="0050087E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50087E"/>
    <w:rPr>
      <w:vertAlign w:val="superscript"/>
    </w:rPr>
  </w:style>
  <w:style w:type="paragraph" w:styleId="af6">
    <w:name w:val="Balloon Text"/>
    <w:basedOn w:val="a"/>
    <w:link w:val="Char7"/>
    <w:uiPriority w:val="99"/>
    <w:semiHidden/>
    <w:unhideWhenUsed/>
    <w:rsid w:val="00CB7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Κείμενο πλαισίου Char"/>
    <w:basedOn w:val="a0"/>
    <w:link w:val="af6"/>
    <w:uiPriority w:val="99"/>
    <w:semiHidden/>
    <w:rsid w:val="00CB7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ris\AppData\Roaming\Microsoft\Templates\&#931;&#967;&#949;&#948;&#943;&#945;&#963;&#951;%20&#953;&#972;&#957;&#964;&#969;&#957;%20(&#954;&#949;&#957;&#942;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2C2ADA3-2A4D-435E-B2B7-0CD3E30068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D411AB-E298-4F80-8DBF-D44753FC0B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Σχεδίαση ιόντων (κενή)</Template>
  <TotalTime>595</TotalTime>
  <Pages>6</Pages>
  <Words>901</Words>
  <Characters>4871</Characters>
  <Application>Microsoft Office Word</Application>
  <DocSecurity>0</DocSecurity>
  <Lines>40</Lines>
  <Paragraphs>11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Dimitris Papadopoulos</dc:creator>
  <cp:keywords/>
  <cp:lastModifiedBy>User5</cp:lastModifiedBy>
  <cp:revision>11</cp:revision>
  <dcterms:created xsi:type="dcterms:W3CDTF">2015-09-01T04:30:00Z</dcterms:created>
  <dcterms:modified xsi:type="dcterms:W3CDTF">2015-09-14T07:20:00Z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